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DA9487" w14:textId="4FCC7C3F" w:rsidR="00E928B9" w:rsidRPr="00184B65" w:rsidRDefault="008543DF" w:rsidP="00E928B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4B65">
        <w:rPr>
          <w:rFonts w:ascii="Times New Roman" w:hAnsi="Times New Roman" w:cs="Times New Roman"/>
          <w:b/>
          <w:sz w:val="28"/>
          <w:szCs w:val="28"/>
        </w:rPr>
        <w:t xml:space="preserve">Перечень </w:t>
      </w:r>
      <w:r w:rsidR="00FD1FD5">
        <w:rPr>
          <w:rFonts w:ascii="Times New Roman" w:hAnsi="Times New Roman" w:cs="Times New Roman"/>
          <w:b/>
          <w:sz w:val="28"/>
          <w:szCs w:val="28"/>
        </w:rPr>
        <w:t>экспонатов</w:t>
      </w:r>
    </w:p>
    <w:p w14:paraId="2180C7A7" w14:textId="4AF391DF" w:rsidR="00E928B9" w:rsidRPr="00184B65" w:rsidRDefault="00FD1FD5" w:rsidP="00E928B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Коллекционера (ФИО)</w:t>
      </w:r>
      <w:r w:rsidRPr="00FD1FD5">
        <w:rPr>
          <w:rFonts w:ascii="Times New Roman" w:hAnsi="Times New Roman" w:cs="Times New Roman"/>
          <w:b/>
          <w:sz w:val="28"/>
          <w:szCs w:val="28"/>
        </w:rPr>
        <w:t>/</w:t>
      </w:r>
      <w:r>
        <w:rPr>
          <w:rFonts w:ascii="Times New Roman" w:hAnsi="Times New Roman" w:cs="Times New Roman"/>
          <w:b/>
          <w:sz w:val="28"/>
          <w:szCs w:val="28"/>
        </w:rPr>
        <w:t>музея (название)</w:t>
      </w:r>
    </w:p>
    <w:p w14:paraId="1A86CE7D" w14:textId="77777777" w:rsidR="0088394E" w:rsidRPr="007454F0" w:rsidRDefault="0088394E" w:rsidP="0088394E">
      <w:pPr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7"/>
        <w:tblW w:w="10201" w:type="dxa"/>
        <w:tblLayout w:type="fixed"/>
        <w:tblLook w:val="04A0" w:firstRow="1" w:lastRow="0" w:firstColumn="1" w:lastColumn="0" w:noHBand="0" w:noVBand="1"/>
      </w:tblPr>
      <w:tblGrid>
        <w:gridCol w:w="538"/>
        <w:gridCol w:w="2836"/>
        <w:gridCol w:w="1134"/>
        <w:gridCol w:w="1985"/>
        <w:gridCol w:w="1842"/>
        <w:gridCol w:w="1866"/>
      </w:tblGrid>
      <w:tr w:rsidR="00F41F6E" w:rsidRPr="007454F0" w14:paraId="59D79CE3" w14:textId="77777777" w:rsidTr="00F41F6E">
        <w:trPr>
          <w:trHeight w:val="586"/>
        </w:trPr>
        <w:tc>
          <w:tcPr>
            <w:tcW w:w="538" w:type="dxa"/>
            <w:vAlign w:val="center"/>
          </w:tcPr>
          <w:p w14:paraId="40AC597E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  <w:r w:rsidRPr="007454F0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836" w:type="dxa"/>
            <w:vAlign w:val="center"/>
          </w:tcPr>
          <w:p w14:paraId="2EF20693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  <w:r w:rsidRPr="007454F0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14:paraId="15F2FA0A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  <w:r w:rsidRPr="007454F0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5" w:type="dxa"/>
            <w:vAlign w:val="center"/>
          </w:tcPr>
          <w:p w14:paraId="256F13CC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  <w:r w:rsidRPr="007454F0">
              <w:rPr>
                <w:rFonts w:ascii="Times New Roman" w:hAnsi="Times New Roman" w:cs="Times New Roman"/>
              </w:rPr>
              <w:t>Материал</w:t>
            </w:r>
          </w:p>
        </w:tc>
        <w:tc>
          <w:tcPr>
            <w:tcW w:w="1842" w:type="dxa"/>
            <w:vAlign w:val="center"/>
          </w:tcPr>
          <w:p w14:paraId="31573B7F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  <w:r w:rsidRPr="007454F0">
              <w:rPr>
                <w:rFonts w:ascii="Times New Roman" w:hAnsi="Times New Roman" w:cs="Times New Roman"/>
              </w:rPr>
              <w:t xml:space="preserve">Размер </w:t>
            </w:r>
            <w:proofErr w:type="spellStart"/>
            <w:r w:rsidRPr="007454F0">
              <w:rPr>
                <w:rFonts w:ascii="Times New Roman" w:hAnsi="Times New Roman" w:cs="Times New Roman"/>
              </w:rPr>
              <w:t>ДхШхВ</w:t>
            </w:r>
            <w:proofErr w:type="spellEnd"/>
            <w:r w:rsidRPr="007454F0">
              <w:rPr>
                <w:rFonts w:ascii="Times New Roman" w:hAnsi="Times New Roman" w:cs="Times New Roman"/>
              </w:rPr>
              <w:t xml:space="preserve"> см</w:t>
            </w:r>
          </w:p>
        </w:tc>
        <w:tc>
          <w:tcPr>
            <w:tcW w:w="1866" w:type="dxa"/>
            <w:vAlign w:val="center"/>
          </w:tcPr>
          <w:p w14:paraId="7A924E6D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  <w:r w:rsidRPr="007454F0">
              <w:rPr>
                <w:rFonts w:ascii="Times New Roman" w:hAnsi="Times New Roman" w:cs="Times New Roman"/>
              </w:rPr>
              <w:t>Фото или ссылка, логотип музея (фото в хорошем качестве)</w:t>
            </w:r>
          </w:p>
        </w:tc>
      </w:tr>
      <w:tr w:rsidR="00F41F6E" w:rsidRPr="007454F0" w14:paraId="28F61CAD" w14:textId="77777777" w:rsidTr="00F41F6E">
        <w:trPr>
          <w:trHeight w:val="586"/>
        </w:trPr>
        <w:tc>
          <w:tcPr>
            <w:tcW w:w="538" w:type="dxa"/>
            <w:vAlign w:val="center"/>
          </w:tcPr>
          <w:p w14:paraId="3FAAA2E1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  <w:r w:rsidRPr="007454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6" w:type="dxa"/>
            <w:vAlign w:val="center"/>
          </w:tcPr>
          <w:p w14:paraId="10377998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3B406641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Align w:val="center"/>
          </w:tcPr>
          <w:p w14:paraId="309FA1A2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vAlign w:val="center"/>
          </w:tcPr>
          <w:p w14:paraId="77088B68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6" w:type="dxa"/>
            <w:vAlign w:val="center"/>
          </w:tcPr>
          <w:p w14:paraId="1DD90088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41F6E" w:rsidRPr="007454F0" w14:paraId="47EFF8F3" w14:textId="77777777" w:rsidTr="00F41F6E">
        <w:trPr>
          <w:trHeight w:val="586"/>
        </w:trPr>
        <w:tc>
          <w:tcPr>
            <w:tcW w:w="538" w:type="dxa"/>
            <w:vAlign w:val="center"/>
          </w:tcPr>
          <w:p w14:paraId="04B6E654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  <w:r w:rsidRPr="007454F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36" w:type="dxa"/>
            <w:vAlign w:val="center"/>
          </w:tcPr>
          <w:p w14:paraId="77AED0F2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0892C91B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Align w:val="center"/>
          </w:tcPr>
          <w:p w14:paraId="0239C796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vAlign w:val="center"/>
          </w:tcPr>
          <w:p w14:paraId="7DAA707F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6" w:type="dxa"/>
            <w:vAlign w:val="center"/>
          </w:tcPr>
          <w:p w14:paraId="0EAAC263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41F6E" w:rsidRPr="007454F0" w14:paraId="169DC372" w14:textId="77777777" w:rsidTr="00F41F6E">
        <w:trPr>
          <w:trHeight w:val="586"/>
        </w:trPr>
        <w:tc>
          <w:tcPr>
            <w:tcW w:w="538" w:type="dxa"/>
            <w:vAlign w:val="center"/>
          </w:tcPr>
          <w:p w14:paraId="5C2E69D4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  <w:r w:rsidRPr="007454F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6" w:type="dxa"/>
            <w:vAlign w:val="center"/>
          </w:tcPr>
          <w:p w14:paraId="7B9EC4E6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14F4B86C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Align w:val="center"/>
          </w:tcPr>
          <w:p w14:paraId="0B53CD4C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vAlign w:val="center"/>
          </w:tcPr>
          <w:p w14:paraId="28F789B8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6" w:type="dxa"/>
            <w:vAlign w:val="center"/>
          </w:tcPr>
          <w:p w14:paraId="3B6B18A8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41F6E" w:rsidRPr="007454F0" w14:paraId="6C03DB01" w14:textId="77777777" w:rsidTr="00F41F6E">
        <w:trPr>
          <w:trHeight w:val="586"/>
        </w:trPr>
        <w:tc>
          <w:tcPr>
            <w:tcW w:w="538" w:type="dxa"/>
            <w:vAlign w:val="center"/>
          </w:tcPr>
          <w:p w14:paraId="3D5F9ACC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  <w:r w:rsidRPr="007454F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36" w:type="dxa"/>
            <w:vAlign w:val="center"/>
          </w:tcPr>
          <w:p w14:paraId="17C2484C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135C4A54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Align w:val="center"/>
          </w:tcPr>
          <w:p w14:paraId="569C2D44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vAlign w:val="center"/>
          </w:tcPr>
          <w:p w14:paraId="40815EBF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6" w:type="dxa"/>
            <w:vAlign w:val="center"/>
          </w:tcPr>
          <w:p w14:paraId="3E1CA572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41F6E" w:rsidRPr="007454F0" w14:paraId="63DFEA95" w14:textId="77777777" w:rsidTr="00F41F6E">
        <w:trPr>
          <w:trHeight w:val="586"/>
        </w:trPr>
        <w:tc>
          <w:tcPr>
            <w:tcW w:w="538" w:type="dxa"/>
            <w:vAlign w:val="center"/>
          </w:tcPr>
          <w:p w14:paraId="6AF5B856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  <w:r w:rsidRPr="007454F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836" w:type="dxa"/>
            <w:vAlign w:val="center"/>
          </w:tcPr>
          <w:p w14:paraId="6FADA88F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742876C0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Align w:val="center"/>
          </w:tcPr>
          <w:p w14:paraId="4F6086E1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vAlign w:val="center"/>
          </w:tcPr>
          <w:p w14:paraId="45234B91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6" w:type="dxa"/>
            <w:vAlign w:val="center"/>
          </w:tcPr>
          <w:p w14:paraId="7616CDBE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41F6E" w:rsidRPr="007454F0" w14:paraId="5F55C898" w14:textId="77777777" w:rsidTr="00F41F6E">
        <w:trPr>
          <w:trHeight w:val="586"/>
        </w:trPr>
        <w:tc>
          <w:tcPr>
            <w:tcW w:w="538" w:type="dxa"/>
            <w:vAlign w:val="center"/>
          </w:tcPr>
          <w:p w14:paraId="20373A03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  <w:r w:rsidRPr="007454F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836" w:type="dxa"/>
            <w:vAlign w:val="center"/>
          </w:tcPr>
          <w:p w14:paraId="01B93D71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3A76BBF1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Align w:val="center"/>
          </w:tcPr>
          <w:p w14:paraId="7814E69D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vAlign w:val="center"/>
          </w:tcPr>
          <w:p w14:paraId="54E0129D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6" w:type="dxa"/>
            <w:vAlign w:val="center"/>
          </w:tcPr>
          <w:p w14:paraId="3336FB5C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41F6E" w:rsidRPr="007454F0" w14:paraId="3176F6D3" w14:textId="77777777" w:rsidTr="00F41F6E">
        <w:trPr>
          <w:trHeight w:val="586"/>
        </w:trPr>
        <w:tc>
          <w:tcPr>
            <w:tcW w:w="538" w:type="dxa"/>
            <w:vAlign w:val="center"/>
          </w:tcPr>
          <w:p w14:paraId="78FD56B1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  <w:r w:rsidRPr="007454F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836" w:type="dxa"/>
            <w:vAlign w:val="center"/>
          </w:tcPr>
          <w:p w14:paraId="29F3BE96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06E344C1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Align w:val="center"/>
          </w:tcPr>
          <w:p w14:paraId="57D165CC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vAlign w:val="center"/>
          </w:tcPr>
          <w:p w14:paraId="173B1A1B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6" w:type="dxa"/>
            <w:vAlign w:val="center"/>
          </w:tcPr>
          <w:p w14:paraId="51652CDD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41F6E" w:rsidRPr="007454F0" w14:paraId="5C3C6543" w14:textId="77777777" w:rsidTr="00F41F6E">
        <w:trPr>
          <w:trHeight w:val="586"/>
        </w:trPr>
        <w:tc>
          <w:tcPr>
            <w:tcW w:w="538" w:type="dxa"/>
            <w:vAlign w:val="center"/>
          </w:tcPr>
          <w:p w14:paraId="3BE7BCA4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  <w:r w:rsidRPr="007454F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836" w:type="dxa"/>
            <w:vAlign w:val="center"/>
          </w:tcPr>
          <w:p w14:paraId="443CBE10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69544786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Align w:val="center"/>
          </w:tcPr>
          <w:p w14:paraId="6148C61B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vAlign w:val="center"/>
          </w:tcPr>
          <w:p w14:paraId="3FE4DF43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6" w:type="dxa"/>
            <w:vAlign w:val="center"/>
          </w:tcPr>
          <w:p w14:paraId="4A55E4EE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41F6E" w:rsidRPr="007454F0" w14:paraId="3F3B0A6B" w14:textId="77777777" w:rsidTr="00F41F6E">
        <w:trPr>
          <w:trHeight w:val="586"/>
        </w:trPr>
        <w:tc>
          <w:tcPr>
            <w:tcW w:w="538" w:type="dxa"/>
            <w:vAlign w:val="center"/>
          </w:tcPr>
          <w:p w14:paraId="14059D46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  <w:r w:rsidRPr="007454F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836" w:type="dxa"/>
            <w:vAlign w:val="center"/>
          </w:tcPr>
          <w:p w14:paraId="366F496B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6660502E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Align w:val="center"/>
          </w:tcPr>
          <w:p w14:paraId="17F0EB66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vAlign w:val="center"/>
          </w:tcPr>
          <w:p w14:paraId="1083771B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6" w:type="dxa"/>
            <w:vAlign w:val="center"/>
          </w:tcPr>
          <w:p w14:paraId="1E7D127D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41F6E" w:rsidRPr="007454F0" w14:paraId="1A47BF55" w14:textId="77777777" w:rsidTr="00F41F6E">
        <w:trPr>
          <w:trHeight w:val="586"/>
        </w:trPr>
        <w:tc>
          <w:tcPr>
            <w:tcW w:w="538" w:type="dxa"/>
            <w:vAlign w:val="center"/>
          </w:tcPr>
          <w:p w14:paraId="570B8FE0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  <w:r w:rsidRPr="007454F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836" w:type="dxa"/>
            <w:vAlign w:val="center"/>
          </w:tcPr>
          <w:p w14:paraId="719B5884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6F9FBF7A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Align w:val="center"/>
          </w:tcPr>
          <w:p w14:paraId="5E81B184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vAlign w:val="center"/>
          </w:tcPr>
          <w:p w14:paraId="3083FB15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6" w:type="dxa"/>
            <w:vAlign w:val="center"/>
          </w:tcPr>
          <w:p w14:paraId="52441E35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41F6E" w:rsidRPr="007454F0" w14:paraId="3B1A73C4" w14:textId="77777777" w:rsidTr="00F41F6E">
        <w:trPr>
          <w:trHeight w:val="586"/>
        </w:trPr>
        <w:tc>
          <w:tcPr>
            <w:tcW w:w="538" w:type="dxa"/>
            <w:vAlign w:val="center"/>
          </w:tcPr>
          <w:p w14:paraId="4D83DED1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  <w:r w:rsidRPr="007454F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836" w:type="dxa"/>
            <w:vAlign w:val="center"/>
          </w:tcPr>
          <w:p w14:paraId="5707E7F1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6559F798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Align w:val="center"/>
          </w:tcPr>
          <w:p w14:paraId="477C6367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vAlign w:val="center"/>
          </w:tcPr>
          <w:p w14:paraId="09FE3073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6" w:type="dxa"/>
            <w:vAlign w:val="center"/>
          </w:tcPr>
          <w:p w14:paraId="779570EF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41F6E" w:rsidRPr="007454F0" w14:paraId="013BD639" w14:textId="77777777" w:rsidTr="00F41F6E">
        <w:trPr>
          <w:trHeight w:val="586"/>
        </w:trPr>
        <w:tc>
          <w:tcPr>
            <w:tcW w:w="538" w:type="dxa"/>
            <w:vAlign w:val="center"/>
          </w:tcPr>
          <w:p w14:paraId="00D7F242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  <w:r w:rsidRPr="007454F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836" w:type="dxa"/>
            <w:vAlign w:val="center"/>
          </w:tcPr>
          <w:p w14:paraId="77758F76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740D98A0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Align w:val="center"/>
          </w:tcPr>
          <w:p w14:paraId="48A53A1F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vAlign w:val="center"/>
          </w:tcPr>
          <w:p w14:paraId="05B384D1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6" w:type="dxa"/>
            <w:vAlign w:val="center"/>
          </w:tcPr>
          <w:p w14:paraId="52FAF953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41F6E" w:rsidRPr="007454F0" w14:paraId="79250698" w14:textId="77777777" w:rsidTr="00F41F6E">
        <w:trPr>
          <w:trHeight w:val="586"/>
        </w:trPr>
        <w:tc>
          <w:tcPr>
            <w:tcW w:w="538" w:type="dxa"/>
            <w:vAlign w:val="center"/>
          </w:tcPr>
          <w:p w14:paraId="6F95FFDA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  <w:r w:rsidRPr="007454F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836" w:type="dxa"/>
            <w:vAlign w:val="center"/>
          </w:tcPr>
          <w:p w14:paraId="68854268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5B519108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Align w:val="center"/>
          </w:tcPr>
          <w:p w14:paraId="6335C668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vAlign w:val="center"/>
          </w:tcPr>
          <w:p w14:paraId="21097034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6" w:type="dxa"/>
            <w:vAlign w:val="center"/>
          </w:tcPr>
          <w:p w14:paraId="02224E5D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41F6E" w:rsidRPr="007454F0" w14:paraId="4999724A" w14:textId="77777777" w:rsidTr="00F41F6E">
        <w:trPr>
          <w:trHeight w:val="586"/>
        </w:trPr>
        <w:tc>
          <w:tcPr>
            <w:tcW w:w="538" w:type="dxa"/>
            <w:vAlign w:val="center"/>
          </w:tcPr>
          <w:p w14:paraId="1C7AF9FF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  <w:r w:rsidRPr="007454F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836" w:type="dxa"/>
            <w:vAlign w:val="center"/>
          </w:tcPr>
          <w:p w14:paraId="34D57119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7B608E2A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Align w:val="center"/>
          </w:tcPr>
          <w:p w14:paraId="423AE967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vAlign w:val="center"/>
          </w:tcPr>
          <w:p w14:paraId="6918EFE7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6" w:type="dxa"/>
            <w:vAlign w:val="center"/>
          </w:tcPr>
          <w:p w14:paraId="7CB868CD" w14:textId="77777777" w:rsidR="00F41F6E" w:rsidRPr="007454F0" w:rsidRDefault="00F41F6E" w:rsidP="00273CF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1EC2576D" w14:textId="77777777" w:rsidR="00F41F6E" w:rsidRDefault="00F41F6E" w:rsidP="00547D19">
      <w:pPr>
        <w:jc w:val="both"/>
        <w:rPr>
          <w:rFonts w:ascii="Times New Roman" w:hAnsi="Times New Roman" w:cs="Times New Roman"/>
        </w:rPr>
      </w:pPr>
    </w:p>
    <w:sectPr w:rsidR="00F41F6E" w:rsidSect="00B833A8">
      <w:pgSz w:w="11900" w:h="16840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21B83B" w14:textId="77777777" w:rsidR="008A4BD5" w:rsidRDefault="008A4BD5" w:rsidP="00836A29">
      <w:r>
        <w:separator/>
      </w:r>
    </w:p>
  </w:endnote>
  <w:endnote w:type="continuationSeparator" w:id="0">
    <w:p w14:paraId="337EA95E" w14:textId="77777777" w:rsidR="008A4BD5" w:rsidRDefault="008A4BD5" w:rsidP="00836A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CEB32ED-2BF9-4FF9-A12E-D1604F9B9798}"/>
    <w:embedBold r:id="rId2" w:fontKey="{4914C4EF-7A7A-4006-AB2D-342D8BC1945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FC6F2809-7771-42A3-BFC2-F7B515FF344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AB0698" w14:textId="77777777" w:rsidR="008A4BD5" w:rsidRDefault="008A4BD5" w:rsidP="00836A29">
      <w:r>
        <w:separator/>
      </w:r>
    </w:p>
  </w:footnote>
  <w:footnote w:type="continuationSeparator" w:id="0">
    <w:p w14:paraId="643CE5EF" w14:textId="77777777" w:rsidR="008A4BD5" w:rsidRDefault="008A4BD5" w:rsidP="00836A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D19"/>
    <w:rsid w:val="00021DF7"/>
    <w:rsid w:val="0002321C"/>
    <w:rsid w:val="000308C6"/>
    <w:rsid w:val="00046928"/>
    <w:rsid w:val="00050CEF"/>
    <w:rsid w:val="000641F9"/>
    <w:rsid w:val="00067F82"/>
    <w:rsid w:val="00072D54"/>
    <w:rsid w:val="00096975"/>
    <w:rsid w:val="000C0A66"/>
    <w:rsid w:val="000C67E4"/>
    <w:rsid w:val="000F69A5"/>
    <w:rsid w:val="0015676C"/>
    <w:rsid w:val="00175174"/>
    <w:rsid w:val="00184B65"/>
    <w:rsid w:val="00192121"/>
    <w:rsid w:val="001C4C58"/>
    <w:rsid w:val="001E4030"/>
    <w:rsid w:val="001F1AF0"/>
    <w:rsid w:val="0025000A"/>
    <w:rsid w:val="0025323D"/>
    <w:rsid w:val="0029519C"/>
    <w:rsid w:val="002C2C2F"/>
    <w:rsid w:val="002D5C5A"/>
    <w:rsid w:val="003048B5"/>
    <w:rsid w:val="00350DFD"/>
    <w:rsid w:val="00350FEA"/>
    <w:rsid w:val="00371549"/>
    <w:rsid w:val="003A1D85"/>
    <w:rsid w:val="003B462C"/>
    <w:rsid w:val="003D1161"/>
    <w:rsid w:val="004215CB"/>
    <w:rsid w:val="00471AC5"/>
    <w:rsid w:val="00496235"/>
    <w:rsid w:val="004C2996"/>
    <w:rsid w:val="004C3C46"/>
    <w:rsid w:val="00511382"/>
    <w:rsid w:val="005246B1"/>
    <w:rsid w:val="00546BF7"/>
    <w:rsid w:val="00547D19"/>
    <w:rsid w:val="005750B3"/>
    <w:rsid w:val="005814CB"/>
    <w:rsid w:val="005B2AEF"/>
    <w:rsid w:val="005C2A7D"/>
    <w:rsid w:val="005D48CC"/>
    <w:rsid w:val="006032F1"/>
    <w:rsid w:val="00622202"/>
    <w:rsid w:val="00640DF8"/>
    <w:rsid w:val="00647D90"/>
    <w:rsid w:val="00654953"/>
    <w:rsid w:val="0068427F"/>
    <w:rsid w:val="00694421"/>
    <w:rsid w:val="006B485D"/>
    <w:rsid w:val="006B7B76"/>
    <w:rsid w:val="006D615F"/>
    <w:rsid w:val="006E5B6C"/>
    <w:rsid w:val="00716661"/>
    <w:rsid w:val="00751102"/>
    <w:rsid w:val="007518FD"/>
    <w:rsid w:val="007566DD"/>
    <w:rsid w:val="00774F24"/>
    <w:rsid w:val="00785DFE"/>
    <w:rsid w:val="00791356"/>
    <w:rsid w:val="007A420E"/>
    <w:rsid w:val="007C1CA0"/>
    <w:rsid w:val="007C2C53"/>
    <w:rsid w:val="007D6FF8"/>
    <w:rsid w:val="007F465F"/>
    <w:rsid w:val="00822455"/>
    <w:rsid w:val="0082420C"/>
    <w:rsid w:val="0083452A"/>
    <w:rsid w:val="00836A29"/>
    <w:rsid w:val="00852D54"/>
    <w:rsid w:val="00853533"/>
    <w:rsid w:val="008543DF"/>
    <w:rsid w:val="00860C0F"/>
    <w:rsid w:val="00882127"/>
    <w:rsid w:val="0088394E"/>
    <w:rsid w:val="008867A6"/>
    <w:rsid w:val="008A4BD5"/>
    <w:rsid w:val="008A56B4"/>
    <w:rsid w:val="008C6801"/>
    <w:rsid w:val="008E4AA2"/>
    <w:rsid w:val="008E5405"/>
    <w:rsid w:val="00900F22"/>
    <w:rsid w:val="009223F4"/>
    <w:rsid w:val="00933EC7"/>
    <w:rsid w:val="00942B95"/>
    <w:rsid w:val="00966297"/>
    <w:rsid w:val="00974800"/>
    <w:rsid w:val="009A4E6A"/>
    <w:rsid w:val="009C6D28"/>
    <w:rsid w:val="009D2A59"/>
    <w:rsid w:val="009D473D"/>
    <w:rsid w:val="009D502C"/>
    <w:rsid w:val="00A618D9"/>
    <w:rsid w:val="00A802CA"/>
    <w:rsid w:val="00A80AB7"/>
    <w:rsid w:val="00AB590C"/>
    <w:rsid w:val="00AE0FA0"/>
    <w:rsid w:val="00AF5D6F"/>
    <w:rsid w:val="00B3101E"/>
    <w:rsid w:val="00B46F84"/>
    <w:rsid w:val="00B833A8"/>
    <w:rsid w:val="00B911F3"/>
    <w:rsid w:val="00B9533B"/>
    <w:rsid w:val="00BB42C8"/>
    <w:rsid w:val="00BB718C"/>
    <w:rsid w:val="00BC1394"/>
    <w:rsid w:val="00BC4109"/>
    <w:rsid w:val="00BD59BF"/>
    <w:rsid w:val="00BD745C"/>
    <w:rsid w:val="00BE6E6C"/>
    <w:rsid w:val="00BE707D"/>
    <w:rsid w:val="00C00D46"/>
    <w:rsid w:val="00C0610B"/>
    <w:rsid w:val="00C1186F"/>
    <w:rsid w:val="00C20F09"/>
    <w:rsid w:val="00C44224"/>
    <w:rsid w:val="00CA0FCB"/>
    <w:rsid w:val="00CB4BED"/>
    <w:rsid w:val="00CD670A"/>
    <w:rsid w:val="00D147C4"/>
    <w:rsid w:val="00D22508"/>
    <w:rsid w:val="00D53E29"/>
    <w:rsid w:val="00D6351E"/>
    <w:rsid w:val="00D6437B"/>
    <w:rsid w:val="00D92FAA"/>
    <w:rsid w:val="00D93DE5"/>
    <w:rsid w:val="00DB1C55"/>
    <w:rsid w:val="00E006EA"/>
    <w:rsid w:val="00E441B0"/>
    <w:rsid w:val="00E5732F"/>
    <w:rsid w:val="00E877E4"/>
    <w:rsid w:val="00E928B9"/>
    <w:rsid w:val="00E92BC0"/>
    <w:rsid w:val="00E974EF"/>
    <w:rsid w:val="00EC1E19"/>
    <w:rsid w:val="00EF4C37"/>
    <w:rsid w:val="00F04086"/>
    <w:rsid w:val="00F059E2"/>
    <w:rsid w:val="00F07477"/>
    <w:rsid w:val="00F335FA"/>
    <w:rsid w:val="00F37535"/>
    <w:rsid w:val="00F41F6E"/>
    <w:rsid w:val="00F61E3B"/>
    <w:rsid w:val="00F905A8"/>
    <w:rsid w:val="00FB2C8A"/>
    <w:rsid w:val="00FD1FD5"/>
    <w:rsid w:val="00FD483A"/>
    <w:rsid w:val="00FE76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003C9B"/>
  <w15:docId w15:val="{E19AC33E-2623-4188-8D71-CE3F5BF8E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7B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6A2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36A29"/>
  </w:style>
  <w:style w:type="paragraph" w:styleId="a5">
    <w:name w:val="footer"/>
    <w:basedOn w:val="a"/>
    <w:link w:val="a6"/>
    <w:uiPriority w:val="99"/>
    <w:unhideWhenUsed/>
    <w:rsid w:val="00836A2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36A29"/>
  </w:style>
  <w:style w:type="table" w:styleId="a7">
    <w:name w:val="Table Grid"/>
    <w:basedOn w:val="a1"/>
    <w:uiPriority w:val="39"/>
    <w:rsid w:val="00547D19"/>
    <w:rPr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Hyperlink"/>
    <w:basedOn w:val="a0"/>
    <w:uiPriority w:val="99"/>
    <w:unhideWhenUsed/>
    <w:rsid w:val="00547D1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102;&#1079;&#1077;&#1088;\Desktop\smk%20blank%20v1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smk blank v1</Template>
  <TotalTime>2</TotalTime>
  <Pages>1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Ishchenko Nadezhda</cp:lastModifiedBy>
  <cp:revision>4</cp:revision>
  <dcterms:created xsi:type="dcterms:W3CDTF">2022-10-28T12:52:00Z</dcterms:created>
  <dcterms:modified xsi:type="dcterms:W3CDTF">2022-10-28T12:53:00Z</dcterms:modified>
</cp:coreProperties>
</file>