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BC21C" w14:textId="0B119F1E" w:rsidR="001455F9" w:rsidRDefault="00E96E5B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АНКЕТА – ЗАЯВЛЕНИЕ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</w:r>
      <w:r w:rsidR="0060170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для вступления в</w:t>
      </w:r>
      <w:r w:rsidR="00132D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членство СМК</w:t>
      </w:r>
    </w:p>
    <w:p w14:paraId="2AF25875" w14:textId="77777777" w:rsidR="001455F9" w:rsidRPr="001455F9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778"/>
      </w:tblGrid>
      <w:tr w:rsidR="001455F9" w14:paraId="68D6B660" w14:textId="77777777" w:rsidTr="008B1DD2">
        <w:tc>
          <w:tcPr>
            <w:tcW w:w="5353" w:type="dxa"/>
          </w:tcPr>
          <w:p w14:paraId="2E384165" w14:textId="77777777" w:rsidR="001455F9" w:rsidRPr="00885982" w:rsidRDefault="001455F9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hAnsi="Times New Roman" w:cs="Times New Roman"/>
                <w:sz w:val="22"/>
                <w:szCs w:val="22"/>
              </w:rPr>
              <w:t>Название музея</w:t>
            </w:r>
          </w:p>
        </w:tc>
        <w:tc>
          <w:tcPr>
            <w:tcW w:w="4778" w:type="dxa"/>
            <w:vAlign w:val="center"/>
          </w:tcPr>
          <w:p w14:paraId="3F317EB5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1CAB30A2" w14:textId="77777777" w:rsidTr="008B1DD2">
        <w:tc>
          <w:tcPr>
            <w:tcW w:w="5353" w:type="dxa"/>
          </w:tcPr>
          <w:p w14:paraId="101F6BCD" w14:textId="7D46CC95" w:rsidR="001455F9" w:rsidRPr="00885982" w:rsidRDefault="00E96E5B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Дата</w:t>
            </w:r>
            <w:r w:rsidR="00B16BCE"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основания</w:t>
            </w:r>
          </w:p>
        </w:tc>
        <w:tc>
          <w:tcPr>
            <w:tcW w:w="4778" w:type="dxa"/>
            <w:vAlign w:val="center"/>
          </w:tcPr>
          <w:p w14:paraId="207752AB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76EB2A" w14:textId="77777777" w:rsidTr="008B1DD2">
        <w:tc>
          <w:tcPr>
            <w:tcW w:w="5353" w:type="dxa"/>
          </w:tcPr>
          <w:p w14:paraId="6E756767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Основатель музея</w:t>
            </w:r>
          </w:p>
        </w:tc>
        <w:tc>
          <w:tcPr>
            <w:tcW w:w="4778" w:type="dxa"/>
            <w:vAlign w:val="center"/>
          </w:tcPr>
          <w:p w14:paraId="290CCF3C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EFAF35C" w14:textId="77777777" w:rsidTr="008B1DD2">
        <w:tc>
          <w:tcPr>
            <w:tcW w:w="5353" w:type="dxa"/>
          </w:tcPr>
          <w:p w14:paraId="4C289734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Владелец музея</w:t>
            </w:r>
          </w:p>
        </w:tc>
        <w:tc>
          <w:tcPr>
            <w:tcW w:w="4778" w:type="dxa"/>
            <w:vAlign w:val="center"/>
          </w:tcPr>
          <w:p w14:paraId="4C3D83ED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CFFCFE6" w14:textId="77777777" w:rsidTr="008B1DD2">
        <w:tc>
          <w:tcPr>
            <w:tcW w:w="5353" w:type="dxa"/>
          </w:tcPr>
          <w:p w14:paraId="2C570F94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Директор музея</w:t>
            </w:r>
          </w:p>
        </w:tc>
        <w:tc>
          <w:tcPr>
            <w:tcW w:w="4778" w:type="dxa"/>
            <w:vAlign w:val="center"/>
          </w:tcPr>
          <w:p w14:paraId="22FD5DA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57F7E7AE" w14:textId="77777777" w:rsidTr="008B1DD2">
        <w:tc>
          <w:tcPr>
            <w:tcW w:w="5353" w:type="dxa"/>
          </w:tcPr>
          <w:p w14:paraId="2CD795C7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дрес, телефон, e-mail</w:t>
            </w:r>
          </w:p>
        </w:tc>
        <w:tc>
          <w:tcPr>
            <w:tcW w:w="4778" w:type="dxa"/>
            <w:vAlign w:val="center"/>
          </w:tcPr>
          <w:p w14:paraId="6599CA6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0F2C2B" w14:textId="77777777" w:rsidTr="008B1DD2">
        <w:tc>
          <w:tcPr>
            <w:tcW w:w="5353" w:type="dxa"/>
          </w:tcPr>
          <w:p w14:paraId="5C7FD281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Сайт, социальные сети</w:t>
            </w:r>
          </w:p>
        </w:tc>
        <w:tc>
          <w:tcPr>
            <w:tcW w:w="4778" w:type="dxa"/>
            <w:vAlign w:val="center"/>
          </w:tcPr>
          <w:p w14:paraId="2EBB85F7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1AACEDB5" w14:textId="77777777" w:rsidTr="008B1DD2">
        <w:tc>
          <w:tcPr>
            <w:tcW w:w="5353" w:type="dxa"/>
          </w:tcPr>
          <w:p w14:paraId="401E6CDA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Режим работы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музея</w:t>
            </w:r>
          </w:p>
        </w:tc>
        <w:tc>
          <w:tcPr>
            <w:tcW w:w="4778" w:type="dxa"/>
            <w:vAlign w:val="center"/>
          </w:tcPr>
          <w:p w14:paraId="6A42AB27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A8DE4D" w14:textId="77777777" w:rsidTr="008B1DD2">
        <w:tc>
          <w:tcPr>
            <w:tcW w:w="5353" w:type="dxa"/>
          </w:tcPr>
          <w:p w14:paraId="7727F9DD" w14:textId="0951CBAE" w:rsidR="00E2165B" w:rsidRPr="008B1DD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Юридическая форма организации</w:t>
            </w:r>
            <w:r w:rsidR="008B1DD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укажите ИНН</w:t>
            </w:r>
          </w:p>
        </w:tc>
        <w:tc>
          <w:tcPr>
            <w:tcW w:w="4778" w:type="dxa"/>
            <w:vAlign w:val="center"/>
          </w:tcPr>
          <w:p w14:paraId="53A98D9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29A8C9A" w14:textId="77777777" w:rsidTr="008B1DD2">
        <w:tc>
          <w:tcPr>
            <w:tcW w:w="5353" w:type="dxa"/>
          </w:tcPr>
          <w:p w14:paraId="2B64F5A8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История создания музея (кому пришла идея)</w:t>
            </w:r>
          </w:p>
        </w:tc>
        <w:tc>
          <w:tcPr>
            <w:tcW w:w="4778" w:type="dxa"/>
            <w:vAlign w:val="center"/>
          </w:tcPr>
          <w:p w14:paraId="5B310506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50693D1" w14:textId="77777777" w:rsidTr="008B1DD2">
        <w:tc>
          <w:tcPr>
            <w:tcW w:w="5353" w:type="dxa"/>
          </w:tcPr>
          <w:p w14:paraId="7E10A61D" w14:textId="77777777" w:rsidR="00E2165B" w:rsidRPr="00885982" w:rsidRDefault="00714E53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Что отличает В</w:t>
            </w:r>
            <w:r w:rsidR="00E2165B"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аш музей, в чём его уникальность</w:t>
            </w:r>
          </w:p>
        </w:tc>
        <w:tc>
          <w:tcPr>
            <w:tcW w:w="4778" w:type="dxa"/>
            <w:vAlign w:val="center"/>
          </w:tcPr>
          <w:p w14:paraId="5FC1B34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0607712" w14:textId="77777777" w:rsidTr="008B1DD2">
        <w:tc>
          <w:tcPr>
            <w:tcW w:w="5353" w:type="dxa"/>
          </w:tcPr>
          <w:p w14:paraId="08616C2E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Описание коллекции (тематика), + фото от 5 до 10 шт., разрешение не менее 1500 пикселей по ширине</w:t>
            </w:r>
          </w:p>
        </w:tc>
        <w:tc>
          <w:tcPr>
            <w:tcW w:w="4778" w:type="dxa"/>
            <w:vAlign w:val="center"/>
          </w:tcPr>
          <w:p w14:paraId="1C7FDD7B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6FB0B83" w14:textId="77777777" w:rsidTr="008B1DD2">
        <w:tc>
          <w:tcPr>
            <w:tcW w:w="5353" w:type="dxa"/>
          </w:tcPr>
          <w:p w14:paraId="3FC4E10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Общее число экспонатов</w:t>
            </w:r>
          </w:p>
        </w:tc>
        <w:tc>
          <w:tcPr>
            <w:tcW w:w="4778" w:type="dxa"/>
            <w:vAlign w:val="center"/>
          </w:tcPr>
          <w:p w14:paraId="7EF8B9C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D1FFF2D" w14:textId="77777777" w:rsidTr="008B1DD2">
        <w:tc>
          <w:tcPr>
            <w:tcW w:w="5353" w:type="dxa"/>
          </w:tcPr>
          <w:p w14:paraId="07F577BC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Какое количество музейных предметов включено в состав негосударственной части Музейного фонда РФ</w:t>
            </w:r>
          </w:p>
        </w:tc>
        <w:tc>
          <w:tcPr>
            <w:tcW w:w="4778" w:type="dxa"/>
            <w:vAlign w:val="center"/>
          </w:tcPr>
          <w:p w14:paraId="6EFF2449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6301619" w14:textId="77777777" w:rsidTr="008B1DD2">
        <w:tc>
          <w:tcPr>
            <w:tcW w:w="5353" w:type="dxa"/>
          </w:tcPr>
          <w:p w14:paraId="5F8D4886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Общая площадь помещения, занимаемого музеем</w:t>
            </w:r>
          </w:p>
        </w:tc>
        <w:tc>
          <w:tcPr>
            <w:tcW w:w="4778" w:type="dxa"/>
            <w:vAlign w:val="center"/>
          </w:tcPr>
          <w:p w14:paraId="4A241B17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C4D85CA" w14:textId="77777777" w:rsidTr="008B1DD2">
        <w:tc>
          <w:tcPr>
            <w:tcW w:w="5353" w:type="dxa"/>
          </w:tcPr>
          <w:p w14:paraId="5DCCA7A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экспозиции</w:t>
            </w:r>
          </w:p>
        </w:tc>
        <w:tc>
          <w:tcPr>
            <w:tcW w:w="4778" w:type="dxa"/>
            <w:vAlign w:val="center"/>
          </w:tcPr>
          <w:p w14:paraId="0F47B092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41545A1" w14:textId="77777777" w:rsidTr="008B1DD2">
        <w:tc>
          <w:tcPr>
            <w:tcW w:w="5353" w:type="dxa"/>
          </w:tcPr>
          <w:p w14:paraId="55126B6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 какой площадке размещен музей, арендуемой или собственной</w:t>
            </w:r>
          </w:p>
        </w:tc>
        <w:tc>
          <w:tcPr>
            <w:tcW w:w="4778" w:type="dxa"/>
            <w:vAlign w:val="center"/>
          </w:tcPr>
          <w:p w14:paraId="3EB014A8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04FBC3" w14:textId="77777777" w:rsidTr="008B1DD2">
        <w:tc>
          <w:tcPr>
            <w:tcW w:w="5353" w:type="dxa"/>
          </w:tcPr>
          <w:p w14:paraId="3F1CE7B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временных экспозиций в год</w:t>
            </w:r>
          </w:p>
        </w:tc>
        <w:tc>
          <w:tcPr>
            <w:tcW w:w="4778" w:type="dxa"/>
            <w:vAlign w:val="center"/>
          </w:tcPr>
          <w:p w14:paraId="52F3049E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EAFD36" w14:textId="77777777" w:rsidTr="008B1DD2">
        <w:tc>
          <w:tcPr>
            <w:tcW w:w="5353" w:type="dxa"/>
          </w:tcPr>
          <w:p w14:paraId="6A3B43E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Участвует ли музей в культурно-просветительских и культурно-массовых мероприятиях</w:t>
            </w:r>
          </w:p>
        </w:tc>
        <w:tc>
          <w:tcPr>
            <w:tcW w:w="4778" w:type="dxa"/>
            <w:vAlign w:val="center"/>
          </w:tcPr>
          <w:p w14:paraId="7EA9BE0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6F9CC2C" w14:textId="77777777" w:rsidTr="008B1DD2">
        <w:tc>
          <w:tcPr>
            <w:tcW w:w="5353" w:type="dxa"/>
          </w:tcPr>
          <w:p w14:paraId="6200DA28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Какие просветительские мероприятия проводит (лекции, мастер-классы, семинары, публичные дискуссии)</w:t>
            </w:r>
          </w:p>
        </w:tc>
        <w:tc>
          <w:tcPr>
            <w:tcW w:w="4778" w:type="dxa"/>
            <w:vAlign w:val="center"/>
          </w:tcPr>
          <w:p w14:paraId="55BE0CB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78113B2" w14:textId="77777777" w:rsidTr="008B1DD2">
        <w:tc>
          <w:tcPr>
            <w:tcW w:w="5353" w:type="dxa"/>
          </w:tcPr>
          <w:p w14:paraId="681AA712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Ведет ли музей научно-исследовательскую работу. Есть ли научные публикации</w:t>
            </w:r>
          </w:p>
        </w:tc>
        <w:tc>
          <w:tcPr>
            <w:tcW w:w="4778" w:type="dxa"/>
            <w:vAlign w:val="center"/>
          </w:tcPr>
          <w:p w14:paraId="61885DBD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52048D2" w14:textId="77777777" w:rsidTr="008B1DD2">
        <w:tc>
          <w:tcPr>
            <w:tcW w:w="5353" w:type="dxa"/>
          </w:tcPr>
          <w:p w14:paraId="3DDD6D0E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сотрудников</w:t>
            </w:r>
          </w:p>
        </w:tc>
        <w:tc>
          <w:tcPr>
            <w:tcW w:w="4778" w:type="dxa"/>
            <w:vAlign w:val="center"/>
          </w:tcPr>
          <w:p w14:paraId="72AD804F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53E9E2" w14:textId="77777777" w:rsidTr="008B1DD2">
        <w:tc>
          <w:tcPr>
            <w:tcW w:w="5353" w:type="dxa"/>
          </w:tcPr>
          <w:p w14:paraId="429645FA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посещения (входной билет, экскурсия, мастер-класс)</w:t>
            </w:r>
          </w:p>
        </w:tc>
        <w:tc>
          <w:tcPr>
            <w:tcW w:w="4778" w:type="dxa"/>
            <w:vAlign w:val="center"/>
          </w:tcPr>
          <w:p w14:paraId="1A076FAC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11C35AC0" w14:textId="77777777" w:rsidTr="008B1DD2">
        <w:tc>
          <w:tcPr>
            <w:tcW w:w="5353" w:type="dxa"/>
          </w:tcPr>
          <w:p w14:paraId="7040591E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Включен ли музей в туристические маршруты. Если да, то какие</w:t>
            </w:r>
          </w:p>
        </w:tc>
        <w:tc>
          <w:tcPr>
            <w:tcW w:w="4778" w:type="dxa"/>
            <w:vAlign w:val="center"/>
          </w:tcPr>
          <w:p w14:paraId="6FA7C1D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F3461FB" w14:textId="77777777" w:rsidTr="008B1DD2">
        <w:tc>
          <w:tcPr>
            <w:tcW w:w="5353" w:type="dxa"/>
          </w:tcPr>
          <w:p w14:paraId="0E7D39EA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 кем сотрудничает</w:t>
            </w:r>
          </w:p>
        </w:tc>
        <w:tc>
          <w:tcPr>
            <w:tcW w:w="4778" w:type="dxa"/>
            <w:vAlign w:val="center"/>
          </w:tcPr>
          <w:p w14:paraId="75238864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FC1520" w14:textId="77777777" w:rsidTr="008B1DD2">
        <w:tc>
          <w:tcPr>
            <w:tcW w:w="5353" w:type="dxa"/>
          </w:tcPr>
          <w:p w14:paraId="479FCB8D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Получал ли грантовую поддержку</w:t>
            </w:r>
          </w:p>
        </w:tc>
        <w:tc>
          <w:tcPr>
            <w:tcW w:w="4778" w:type="dxa"/>
            <w:vAlign w:val="center"/>
          </w:tcPr>
          <w:p w14:paraId="5850B35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8CEE8D" w14:textId="77777777" w:rsidTr="008B1DD2">
        <w:tc>
          <w:tcPr>
            <w:tcW w:w="5353" w:type="dxa"/>
            <w:vAlign w:val="center"/>
          </w:tcPr>
          <w:p w14:paraId="23C33947" w14:textId="77777777" w:rsidR="00E2165B" w:rsidRPr="00885982" w:rsidRDefault="00E2165B" w:rsidP="00891039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Что ждёт музей от участия в деятельности Союза</w:t>
            </w:r>
          </w:p>
        </w:tc>
        <w:tc>
          <w:tcPr>
            <w:tcW w:w="4778" w:type="dxa"/>
            <w:vAlign w:val="center"/>
          </w:tcPr>
          <w:p w14:paraId="13792BAB" w14:textId="77777777" w:rsidR="00E2165B" w:rsidRDefault="00E2165B" w:rsidP="008954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BA8703C" w14:textId="77777777" w:rsidR="005C2A7D" w:rsidRDefault="005C2A7D" w:rsidP="001455F9">
      <w:pPr>
        <w:jc w:val="center"/>
        <w:rPr>
          <w:rFonts w:ascii="Times New Roman" w:hAnsi="Times New Roman" w:cs="Times New Roman"/>
        </w:rPr>
      </w:pPr>
    </w:p>
    <w:p w14:paraId="07E6A5E9" w14:textId="326BBADE" w:rsidR="00B16BCE" w:rsidRDefault="00B16BCE" w:rsidP="00B16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Прошу принять </w:t>
      </w:r>
      <w:r w:rsidR="00E96E5B">
        <w:rPr>
          <w:rFonts w:ascii="Times New Roman" w:hAnsi="Times New Roman" w:cs="Times New Roman"/>
        </w:rPr>
        <w:t>_________</w:t>
      </w:r>
      <w:proofErr w:type="gramStart"/>
      <w:r w:rsidR="00E96E5B">
        <w:rPr>
          <w:rFonts w:ascii="Times New Roman" w:hAnsi="Times New Roman" w:cs="Times New Roman"/>
        </w:rPr>
        <w:t>_</w:t>
      </w:r>
      <w:r w:rsidRPr="00E96E5B">
        <w:rPr>
          <w:rFonts w:ascii="Times New Roman" w:hAnsi="Times New Roman" w:cs="Times New Roman"/>
          <w:u w:val="single"/>
        </w:rPr>
        <w:t>(</w:t>
      </w:r>
      <w:proofErr w:type="gramEnd"/>
      <w:r w:rsidRPr="00E96E5B">
        <w:rPr>
          <w:rFonts w:ascii="Times New Roman" w:hAnsi="Times New Roman" w:cs="Times New Roman"/>
          <w:u w:val="single"/>
        </w:rPr>
        <w:t>на</w:t>
      </w:r>
      <w:r w:rsidR="00E96E5B" w:rsidRPr="00E96E5B">
        <w:rPr>
          <w:rFonts w:ascii="Times New Roman" w:hAnsi="Times New Roman" w:cs="Times New Roman"/>
          <w:u w:val="single"/>
        </w:rPr>
        <w:t>именование музея</w:t>
      </w:r>
      <w:r w:rsidRPr="00E96E5B">
        <w:rPr>
          <w:rFonts w:ascii="Times New Roman" w:hAnsi="Times New Roman" w:cs="Times New Roman"/>
          <w:u w:val="single"/>
        </w:rPr>
        <w:t>)</w:t>
      </w:r>
      <w:r w:rsidR="00E96E5B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в члены Союза частных музеев и коллекционеров. Оплату членских взносов гарантирую.</w:t>
      </w:r>
    </w:p>
    <w:p w14:paraId="367795B7" w14:textId="77777777" w:rsidR="00B16BCE" w:rsidRDefault="00B16BCE" w:rsidP="00B16BCE">
      <w:pPr>
        <w:rPr>
          <w:rFonts w:ascii="Times New Roman" w:hAnsi="Times New Roman" w:cs="Times New Roman"/>
        </w:rPr>
      </w:pPr>
    </w:p>
    <w:p w14:paraId="5B1BD10C" w14:textId="31C13D9A" w:rsidR="00B16BCE" w:rsidRDefault="00D01E7E" w:rsidP="00B16BCE">
      <w:pPr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 xml:space="preserve">Даю согласие на публикацию </w:t>
      </w:r>
      <w:r w:rsidR="001656C7" w:rsidRPr="00D01E7E">
        <w:rPr>
          <w:rFonts w:ascii="Times New Roman" w:hAnsi="Times New Roman" w:cs="Times New Roman"/>
        </w:rPr>
        <w:t>на интернет-площадках Союза частных музеев и коллекционеров</w:t>
      </w:r>
      <w:r w:rsidR="00E96E5B">
        <w:rPr>
          <w:rFonts w:ascii="Times New Roman" w:hAnsi="Times New Roman" w:cs="Times New Roman"/>
        </w:rPr>
        <w:t xml:space="preserve"> </w:t>
      </w:r>
      <w:r w:rsidRPr="00D01E7E">
        <w:rPr>
          <w:rFonts w:ascii="Times New Roman" w:hAnsi="Times New Roman" w:cs="Times New Roman"/>
        </w:rPr>
        <w:t>данных о музее, полученных из откры</w:t>
      </w:r>
      <w:r>
        <w:rPr>
          <w:rFonts w:ascii="Times New Roman" w:hAnsi="Times New Roman" w:cs="Times New Roman"/>
        </w:rPr>
        <w:t>тых</w:t>
      </w:r>
      <w:r w:rsidRPr="00D01E7E">
        <w:rPr>
          <w:rFonts w:ascii="Times New Roman" w:hAnsi="Times New Roman" w:cs="Times New Roman"/>
        </w:rPr>
        <w:t xml:space="preserve"> источников</w:t>
      </w:r>
      <w:r w:rsidR="001656C7">
        <w:rPr>
          <w:rFonts w:ascii="Times New Roman" w:hAnsi="Times New Roman" w:cs="Times New Roman"/>
        </w:rPr>
        <w:t>.</w:t>
      </w:r>
    </w:p>
    <w:p w14:paraId="1459EFA7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4241B850" w14:textId="7A7A8E4E" w:rsidR="00D01E7E" w:rsidRDefault="00D01E7E" w:rsidP="00B16BCE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336"/>
        <w:gridCol w:w="2763"/>
      </w:tblGrid>
      <w:tr w:rsidR="00E96E5B" w14:paraId="409EF722" w14:textId="77777777" w:rsidTr="00E96E5B">
        <w:tc>
          <w:tcPr>
            <w:tcW w:w="3301" w:type="dxa"/>
          </w:tcPr>
          <w:p w14:paraId="49B78481" w14:textId="2ED5A8EA" w:rsidR="00E96E5B" w:rsidRDefault="00E96E5B" w:rsidP="00B16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</w:t>
            </w:r>
          </w:p>
        </w:tc>
        <w:tc>
          <w:tcPr>
            <w:tcW w:w="3302" w:type="dxa"/>
          </w:tcPr>
          <w:p w14:paraId="20633284" w14:textId="6B5571CB" w:rsidR="00E96E5B" w:rsidRDefault="00E96E5B" w:rsidP="00B16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</w:t>
            </w:r>
          </w:p>
        </w:tc>
        <w:tc>
          <w:tcPr>
            <w:tcW w:w="3302" w:type="dxa"/>
          </w:tcPr>
          <w:p w14:paraId="1895A9C7" w14:textId="23ABC354" w:rsidR="00E96E5B" w:rsidRDefault="00E96E5B" w:rsidP="00B16B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</w:t>
            </w:r>
          </w:p>
        </w:tc>
      </w:tr>
      <w:tr w:rsidR="00E96E5B" w14:paraId="4B520C7D" w14:textId="77777777" w:rsidTr="00E96E5B">
        <w:tc>
          <w:tcPr>
            <w:tcW w:w="3301" w:type="dxa"/>
          </w:tcPr>
          <w:p w14:paraId="2D7BA3E7" w14:textId="0D6C49A2" w:rsidR="00E96E5B" w:rsidRDefault="00E96E5B" w:rsidP="00E96E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руководителя музея</w:t>
            </w:r>
          </w:p>
        </w:tc>
        <w:tc>
          <w:tcPr>
            <w:tcW w:w="3302" w:type="dxa"/>
          </w:tcPr>
          <w:p w14:paraId="7B4B9281" w14:textId="4D2A8106" w:rsidR="00E96E5B" w:rsidRDefault="00E96E5B" w:rsidP="00E96E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подпись, печать</w:t>
            </w:r>
          </w:p>
        </w:tc>
        <w:tc>
          <w:tcPr>
            <w:tcW w:w="3302" w:type="dxa"/>
          </w:tcPr>
          <w:p w14:paraId="1D406AE8" w14:textId="2529E4E5" w:rsidR="00E96E5B" w:rsidRDefault="00E96E5B" w:rsidP="00E96E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</w:tbl>
    <w:p w14:paraId="552FA87A" w14:textId="23E9097A" w:rsidR="00B16BCE" w:rsidRPr="001455F9" w:rsidRDefault="00B16BCE" w:rsidP="00E96E5B">
      <w:pPr>
        <w:rPr>
          <w:rFonts w:ascii="Times New Roman" w:hAnsi="Times New Roman" w:cs="Times New Roman"/>
        </w:rPr>
      </w:pPr>
    </w:p>
    <w:sectPr w:rsidR="00B16BCE" w:rsidRPr="001455F9" w:rsidSect="00B833A8">
      <w:headerReference w:type="default" r:id="rId6"/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38F26" w14:textId="77777777" w:rsidR="00B84572" w:rsidRDefault="00B84572" w:rsidP="00836A29">
      <w:r>
        <w:separator/>
      </w:r>
    </w:p>
  </w:endnote>
  <w:endnote w:type="continuationSeparator" w:id="0">
    <w:p w14:paraId="462ACBDE" w14:textId="77777777" w:rsidR="00B84572" w:rsidRDefault="00B84572" w:rsidP="0083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9C2B71-9C6E-4F53-BC32-4173AF5B6AD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D157580B-8FD4-4EB3-9A50-4B9E92A92C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BB949" w14:textId="77777777" w:rsidR="00B84572" w:rsidRDefault="00B84572" w:rsidP="00836A29">
      <w:r>
        <w:separator/>
      </w:r>
    </w:p>
  </w:footnote>
  <w:footnote w:type="continuationSeparator" w:id="0">
    <w:p w14:paraId="265214EB" w14:textId="77777777" w:rsidR="00B84572" w:rsidRDefault="00B84572" w:rsidP="00836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4CA3" w14:textId="77777777" w:rsidR="00B833A8" w:rsidRPr="007A420E" w:rsidRDefault="0068427F" w:rsidP="00B833A8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C826FF2" wp14:editId="030D575B">
          <wp:simplePos x="0" y="0"/>
          <wp:positionH relativeFrom="column">
            <wp:posOffset>3810</wp:posOffset>
          </wp:positionH>
          <wp:positionV relativeFrom="paragraph">
            <wp:posOffset>-17780</wp:posOffset>
          </wp:positionV>
          <wp:extent cx="6296025" cy="444500"/>
          <wp:effectExtent l="0" t="0" r="3175" b="0"/>
          <wp:wrapTight wrapText="bothSides">
            <wp:wrapPolygon edited="0">
              <wp:start x="349" y="0"/>
              <wp:lineTo x="0" y="4937"/>
              <wp:lineTo x="0" y="18514"/>
              <wp:lineTo x="6928" y="20366"/>
              <wp:lineTo x="7189" y="20366"/>
              <wp:lineTo x="21567" y="18514"/>
              <wp:lineTo x="21567" y="0"/>
              <wp:lineTo x="349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есурс 7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6A29">
      <w:ptab w:relativeTo="margin" w:alignment="center" w:leader="none"/>
    </w:r>
  </w:p>
  <w:p w14:paraId="6130E4ED" w14:textId="77777777" w:rsidR="007A420E" w:rsidRPr="007A420E" w:rsidRDefault="007A420E" w:rsidP="007A420E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CE"/>
    <w:rsid w:val="000308C6"/>
    <w:rsid w:val="00067F82"/>
    <w:rsid w:val="00132DD2"/>
    <w:rsid w:val="001455F9"/>
    <w:rsid w:val="001656C7"/>
    <w:rsid w:val="001B360F"/>
    <w:rsid w:val="001C4C58"/>
    <w:rsid w:val="00373902"/>
    <w:rsid w:val="003B462C"/>
    <w:rsid w:val="00406C26"/>
    <w:rsid w:val="0045158B"/>
    <w:rsid w:val="004C4AA9"/>
    <w:rsid w:val="005B0E15"/>
    <w:rsid w:val="005B2AEF"/>
    <w:rsid w:val="005C2A7D"/>
    <w:rsid w:val="005D48CC"/>
    <w:rsid w:val="0060170A"/>
    <w:rsid w:val="006228E0"/>
    <w:rsid w:val="00647D90"/>
    <w:rsid w:val="00683250"/>
    <w:rsid w:val="0068427F"/>
    <w:rsid w:val="00714E53"/>
    <w:rsid w:val="00756167"/>
    <w:rsid w:val="007566DD"/>
    <w:rsid w:val="007A420E"/>
    <w:rsid w:val="0082420C"/>
    <w:rsid w:val="00836A29"/>
    <w:rsid w:val="00885982"/>
    <w:rsid w:val="008B1DD2"/>
    <w:rsid w:val="008D2DEF"/>
    <w:rsid w:val="008E5405"/>
    <w:rsid w:val="009223F4"/>
    <w:rsid w:val="009948E6"/>
    <w:rsid w:val="00AC2288"/>
    <w:rsid w:val="00B16BCE"/>
    <w:rsid w:val="00B46F84"/>
    <w:rsid w:val="00B833A8"/>
    <w:rsid w:val="00B84572"/>
    <w:rsid w:val="00B959FA"/>
    <w:rsid w:val="00C0610B"/>
    <w:rsid w:val="00C1186F"/>
    <w:rsid w:val="00C60AA8"/>
    <w:rsid w:val="00CD670A"/>
    <w:rsid w:val="00CD7818"/>
    <w:rsid w:val="00D01E7E"/>
    <w:rsid w:val="00D06FD3"/>
    <w:rsid w:val="00D147C4"/>
    <w:rsid w:val="00E20480"/>
    <w:rsid w:val="00E2165B"/>
    <w:rsid w:val="00E96E5B"/>
    <w:rsid w:val="00F07477"/>
    <w:rsid w:val="00F6529A"/>
    <w:rsid w:val="00F7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1587B"/>
  <w15:docId w15:val="{B0975619-6DC1-46B3-91D9-CB1A0510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6A29"/>
  </w:style>
  <w:style w:type="paragraph" w:styleId="a5">
    <w:name w:val="footer"/>
    <w:basedOn w:val="a"/>
    <w:link w:val="a6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6A29"/>
  </w:style>
  <w:style w:type="table" w:styleId="a7">
    <w:name w:val="Table Grid"/>
    <w:basedOn w:val="a1"/>
    <w:uiPriority w:val="39"/>
    <w:rsid w:val="00145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79;&#1077;&#1088;\Desktop\smk%20blank%20v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smk blank v1</Template>
  <TotalTime>8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Анастасия Ласкина</cp:lastModifiedBy>
  <cp:revision>7</cp:revision>
  <dcterms:created xsi:type="dcterms:W3CDTF">2021-04-27T19:30:00Z</dcterms:created>
  <dcterms:modified xsi:type="dcterms:W3CDTF">2022-01-11T14:48:00Z</dcterms:modified>
</cp:coreProperties>
</file>