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1BC21C" w14:textId="21F1996A" w:rsidR="001455F9" w:rsidRPr="003F05F5" w:rsidRDefault="00230585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АНКЕТА – ЗАЯВЛЕНИЕ</w:t>
      </w:r>
      <w:r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br/>
      </w:r>
      <w:r w:rsidR="0060170A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 xml:space="preserve">для вступления в </w:t>
      </w:r>
      <w:r w:rsidR="003F05F5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членство СМК</w:t>
      </w:r>
    </w:p>
    <w:p w14:paraId="2AF25875" w14:textId="77777777" w:rsidR="001455F9" w:rsidRPr="001455F9" w:rsidRDefault="001455F9" w:rsidP="001455F9">
      <w:pPr>
        <w:jc w:val="center"/>
        <w:rPr>
          <w:rFonts w:ascii="Times New Roman" w:eastAsia="Times New Roman" w:hAnsi="Times New Roman" w:cs="Times New Roman"/>
          <w:b/>
          <w:bCs/>
          <w:color w:val="000000"/>
          <w:lang w:eastAsia="ru-RU"/>
        </w:rPr>
      </w:pPr>
    </w:p>
    <w:tbl>
      <w:tblPr>
        <w:tblStyle w:val="a7"/>
        <w:tblW w:w="10131" w:type="dxa"/>
        <w:tblLayout w:type="fixed"/>
        <w:tblLook w:val="04A0" w:firstRow="1" w:lastRow="0" w:firstColumn="1" w:lastColumn="0" w:noHBand="0" w:noVBand="1"/>
      </w:tblPr>
      <w:tblGrid>
        <w:gridCol w:w="5353"/>
        <w:gridCol w:w="4778"/>
      </w:tblGrid>
      <w:tr w:rsidR="00DB7B0F" w14:paraId="626A80C6" w14:textId="77777777" w:rsidTr="00DB7B0F">
        <w:tc>
          <w:tcPr>
            <w:tcW w:w="5353" w:type="dxa"/>
          </w:tcPr>
          <w:p w14:paraId="23F69B8B" w14:textId="7FA7DB11" w:rsidR="00DB7B0F" w:rsidRPr="00885982" w:rsidRDefault="00DB7B0F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Владелец коллекции</w:t>
            </w:r>
          </w:p>
        </w:tc>
        <w:tc>
          <w:tcPr>
            <w:tcW w:w="4778" w:type="dxa"/>
            <w:vAlign w:val="center"/>
          </w:tcPr>
          <w:p w14:paraId="46B9D699" w14:textId="77777777" w:rsidR="00DB7B0F" w:rsidRDefault="00DB7B0F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8D6B660" w14:textId="77777777" w:rsidTr="00DB7B0F">
        <w:tc>
          <w:tcPr>
            <w:tcW w:w="5353" w:type="dxa"/>
          </w:tcPr>
          <w:p w14:paraId="2E384165" w14:textId="392E3E66" w:rsidR="001455F9" w:rsidRPr="00885982" w:rsidRDefault="001455F9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hAnsi="Times New Roman" w:cs="Times New Roman"/>
                <w:sz w:val="22"/>
                <w:szCs w:val="22"/>
              </w:rPr>
              <w:t xml:space="preserve">Название </w:t>
            </w:r>
            <w:r w:rsidR="00DB7B0F">
              <w:rPr>
                <w:rFonts w:ascii="Times New Roman" w:hAnsi="Times New Roman" w:cs="Times New Roman"/>
                <w:sz w:val="22"/>
                <w:szCs w:val="22"/>
              </w:rPr>
              <w:t>коллекции</w:t>
            </w:r>
          </w:p>
        </w:tc>
        <w:tc>
          <w:tcPr>
            <w:tcW w:w="4778" w:type="dxa"/>
            <w:vAlign w:val="center"/>
          </w:tcPr>
          <w:p w14:paraId="3F317EB5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1CAB30A2" w14:textId="77777777" w:rsidTr="00DB7B0F">
        <w:tc>
          <w:tcPr>
            <w:tcW w:w="5353" w:type="dxa"/>
          </w:tcPr>
          <w:p w14:paraId="101F6BCD" w14:textId="53971A2C" w:rsidR="001455F9" w:rsidRPr="00885982" w:rsidRDefault="00B16BCE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Год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начала коллекционирования</w:t>
            </w:r>
          </w:p>
        </w:tc>
        <w:tc>
          <w:tcPr>
            <w:tcW w:w="4778" w:type="dxa"/>
            <w:vAlign w:val="center"/>
          </w:tcPr>
          <w:p w14:paraId="207752AB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57F7E7AE" w14:textId="77777777" w:rsidTr="00DB7B0F">
        <w:tc>
          <w:tcPr>
            <w:tcW w:w="5353" w:type="dxa"/>
          </w:tcPr>
          <w:p w14:paraId="2CD795C7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дрес, телефон, e-mail</w:t>
            </w:r>
          </w:p>
        </w:tc>
        <w:tc>
          <w:tcPr>
            <w:tcW w:w="4778" w:type="dxa"/>
            <w:vAlign w:val="center"/>
          </w:tcPr>
          <w:p w14:paraId="6599CA6F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1455F9" w14:paraId="6B0F2C2B" w14:textId="77777777" w:rsidTr="00DB7B0F">
        <w:tc>
          <w:tcPr>
            <w:tcW w:w="5353" w:type="dxa"/>
          </w:tcPr>
          <w:p w14:paraId="5C7FD281" w14:textId="77777777" w:rsidR="001455F9" w:rsidRPr="00885982" w:rsidRDefault="00F6529A" w:rsidP="001455F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Сайт, социальные сети</w:t>
            </w:r>
          </w:p>
        </w:tc>
        <w:tc>
          <w:tcPr>
            <w:tcW w:w="4778" w:type="dxa"/>
            <w:vAlign w:val="center"/>
          </w:tcPr>
          <w:p w14:paraId="2EBB85F7" w14:textId="77777777" w:rsidR="001455F9" w:rsidRDefault="001455F9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29A8C9A" w14:textId="77777777" w:rsidTr="00DB7B0F">
        <w:tc>
          <w:tcPr>
            <w:tcW w:w="5353" w:type="dxa"/>
          </w:tcPr>
          <w:p w14:paraId="2B64F5A8" w14:textId="4F89F7DC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История создания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коллекции</w:t>
            </w:r>
          </w:p>
        </w:tc>
        <w:tc>
          <w:tcPr>
            <w:tcW w:w="4778" w:type="dxa"/>
            <w:vAlign w:val="center"/>
          </w:tcPr>
          <w:p w14:paraId="5B310506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50693D1" w14:textId="77777777" w:rsidTr="00DB7B0F">
        <w:tc>
          <w:tcPr>
            <w:tcW w:w="5353" w:type="dxa"/>
          </w:tcPr>
          <w:p w14:paraId="7E10A61D" w14:textId="04A09AD8" w:rsidR="00E2165B" w:rsidRPr="00885982" w:rsidRDefault="00DB7B0F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</w:t>
            </w:r>
            <w:r w:rsidR="00E2165B"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чём уникальность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коллекции</w:t>
            </w:r>
          </w:p>
        </w:tc>
        <w:tc>
          <w:tcPr>
            <w:tcW w:w="4778" w:type="dxa"/>
            <w:vAlign w:val="center"/>
          </w:tcPr>
          <w:p w14:paraId="5FC1B34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6FB0B83" w14:textId="77777777" w:rsidTr="00DB7B0F">
        <w:tc>
          <w:tcPr>
            <w:tcW w:w="5353" w:type="dxa"/>
          </w:tcPr>
          <w:p w14:paraId="3FC4E10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Общее число экспонатов</w:t>
            </w:r>
          </w:p>
        </w:tc>
        <w:tc>
          <w:tcPr>
            <w:tcW w:w="4778" w:type="dxa"/>
            <w:vAlign w:val="center"/>
          </w:tcPr>
          <w:p w14:paraId="7EF8B9C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D1FFF2D" w14:textId="77777777" w:rsidTr="00DB7B0F">
        <w:tc>
          <w:tcPr>
            <w:tcW w:w="5353" w:type="dxa"/>
          </w:tcPr>
          <w:p w14:paraId="07F577BC" w14:textId="2060FD0E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Какое количество предметов включено в состав негосударственной части Музейного фонда РФ</w:t>
            </w:r>
          </w:p>
        </w:tc>
        <w:tc>
          <w:tcPr>
            <w:tcW w:w="4778" w:type="dxa"/>
            <w:vAlign w:val="center"/>
          </w:tcPr>
          <w:p w14:paraId="6EFF2449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DB7B0F" w14:paraId="6811BAC5" w14:textId="77777777" w:rsidTr="0077035E">
        <w:tc>
          <w:tcPr>
            <w:tcW w:w="5353" w:type="dxa"/>
          </w:tcPr>
          <w:p w14:paraId="05B2D34A" w14:textId="79E01576" w:rsidR="00DB7B0F" w:rsidRPr="00885982" w:rsidRDefault="00DB7B0F" w:rsidP="0077035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На какой площадке размещен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коллекция?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рендуемой или собственной</w:t>
            </w:r>
          </w:p>
        </w:tc>
        <w:tc>
          <w:tcPr>
            <w:tcW w:w="4778" w:type="dxa"/>
            <w:vAlign w:val="center"/>
          </w:tcPr>
          <w:p w14:paraId="38607914" w14:textId="77777777" w:rsidR="00DB7B0F" w:rsidRDefault="00DB7B0F" w:rsidP="0077035E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C4D85CA" w14:textId="77777777" w:rsidTr="00DB7B0F">
        <w:tc>
          <w:tcPr>
            <w:tcW w:w="5353" w:type="dxa"/>
          </w:tcPr>
          <w:p w14:paraId="5DCCA7A1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Площадь экспозиции</w:t>
            </w:r>
          </w:p>
        </w:tc>
        <w:tc>
          <w:tcPr>
            <w:tcW w:w="4778" w:type="dxa"/>
            <w:vAlign w:val="center"/>
          </w:tcPr>
          <w:p w14:paraId="0F47B092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04FBC3" w14:textId="77777777" w:rsidTr="00DB7B0F">
        <w:tc>
          <w:tcPr>
            <w:tcW w:w="5353" w:type="dxa"/>
          </w:tcPr>
          <w:p w14:paraId="3F1CE7BD" w14:textId="77777777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временных экспозиций в год</w:t>
            </w:r>
          </w:p>
        </w:tc>
        <w:tc>
          <w:tcPr>
            <w:tcW w:w="4778" w:type="dxa"/>
            <w:vAlign w:val="center"/>
          </w:tcPr>
          <w:p w14:paraId="52F3049E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50EAFD36" w14:textId="77777777" w:rsidTr="00DB7B0F">
        <w:tc>
          <w:tcPr>
            <w:tcW w:w="5353" w:type="dxa"/>
          </w:tcPr>
          <w:p w14:paraId="6A3B43ED" w14:textId="6A289BAE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Участвует ли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в культурно-просветительских и культурно-массовых мероприятиях</w:t>
            </w:r>
          </w:p>
        </w:tc>
        <w:tc>
          <w:tcPr>
            <w:tcW w:w="4778" w:type="dxa"/>
            <w:vAlign w:val="center"/>
          </w:tcPr>
          <w:p w14:paraId="7EA9BE00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76F9CC2C" w14:textId="77777777" w:rsidTr="00DB7B0F">
        <w:tc>
          <w:tcPr>
            <w:tcW w:w="5353" w:type="dxa"/>
          </w:tcPr>
          <w:p w14:paraId="6200DA28" w14:textId="32E94B43" w:rsidR="00E2165B" w:rsidRPr="00885982" w:rsidRDefault="00E2165B" w:rsidP="009816D6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Какие просветительские мероприятия проводит (лекции, мастер-классы, семинары, публичные дискуссии)</w:t>
            </w:r>
          </w:p>
        </w:tc>
        <w:tc>
          <w:tcPr>
            <w:tcW w:w="4778" w:type="dxa"/>
            <w:vAlign w:val="center"/>
          </w:tcPr>
          <w:p w14:paraId="55BE0CB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478113B2" w14:textId="77777777" w:rsidTr="00DB7B0F">
        <w:tc>
          <w:tcPr>
            <w:tcW w:w="5353" w:type="dxa"/>
          </w:tcPr>
          <w:p w14:paraId="681AA712" w14:textId="02FEF72A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Ведет ли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научно-исследовательскую работу. Есть ли научные публикации</w:t>
            </w:r>
          </w:p>
        </w:tc>
        <w:tc>
          <w:tcPr>
            <w:tcW w:w="4778" w:type="dxa"/>
            <w:vAlign w:val="center"/>
          </w:tcPr>
          <w:p w14:paraId="61885DBD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052048D2" w14:textId="77777777" w:rsidTr="00DB7B0F">
        <w:tc>
          <w:tcPr>
            <w:tcW w:w="5353" w:type="dxa"/>
          </w:tcPr>
          <w:p w14:paraId="3DDD6D0E" w14:textId="0A5CC534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Количество сотрудников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, задействованных в деятельности коллекционера</w:t>
            </w:r>
          </w:p>
        </w:tc>
        <w:tc>
          <w:tcPr>
            <w:tcW w:w="4778" w:type="dxa"/>
            <w:vAlign w:val="center"/>
          </w:tcPr>
          <w:p w14:paraId="72AD804F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53E9E2" w14:textId="77777777" w:rsidTr="00DB7B0F">
        <w:tc>
          <w:tcPr>
            <w:tcW w:w="5353" w:type="dxa"/>
          </w:tcPr>
          <w:p w14:paraId="429645FA" w14:textId="1066DB2F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Стоимость посещения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экспозиции коллекционера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(входной билет, экскурсия, мастер-класс)</w:t>
            </w:r>
          </w:p>
        </w:tc>
        <w:tc>
          <w:tcPr>
            <w:tcW w:w="4778" w:type="dxa"/>
            <w:vAlign w:val="center"/>
          </w:tcPr>
          <w:p w14:paraId="1A076FAC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6F3461FB" w14:textId="77777777" w:rsidTr="00DB7B0F">
        <w:tc>
          <w:tcPr>
            <w:tcW w:w="5353" w:type="dxa"/>
          </w:tcPr>
          <w:p w14:paraId="0E7D39EA" w14:textId="049D1AE7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С кем сотрудничает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(музеи, библиотеки, ВУЗы и пр)</w:t>
            </w:r>
          </w:p>
        </w:tc>
        <w:tc>
          <w:tcPr>
            <w:tcW w:w="4778" w:type="dxa"/>
            <w:vAlign w:val="center"/>
          </w:tcPr>
          <w:p w14:paraId="75238864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FC1520" w14:textId="77777777" w:rsidTr="00DB7B0F">
        <w:tc>
          <w:tcPr>
            <w:tcW w:w="5353" w:type="dxa"/>
          </w:tcPr>
          <w:p w14:paraId="479FCB8D" w14:textId="5D6A9E3B" w:rsidR="00E2165B" w:rsidRPr="00885982" w:rsidRDefault="00E2165B" w:rsidP="00891039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Получал ли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какую-либо 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поддержку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от государства</w:t>
            </w:r>
          </w:p>
        </w:tc>
        <w:tc>
          <w:tcPr>
            <w:tcW w:w="4778" w:type="dxa"/>
            <w:vAlign w:val="center"/>
          </w:tcPr>
          <w:p w14:paraId="5850B351" w14:textId="77777777" w:rsidR="00E2165B" w:rsidRDefault="00E2165B" w:rsidP="00D06FD3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E2165B" w14:paraId="2A8CEE8D" w14:textId="77777777" w:rsidTr="00DB7B0F">
        <w:tc>
          <w:tcPr>
            <w:tcW w:w="5353" w:type="dxa"/>
            <w:vAlign w:val="center"/>
          </w:tcPr>
          <w:p w14:paraId="23C33947" w14:textId="0ECDB4DF" w:rsidR="00E2165B" w:rsidRPr="00885982" w:rsidRDefault="00E2165B" w:rsidP="00891039">
            <w:pPr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</w:pP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Ч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его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о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ж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и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д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ае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т </w:t>
            </w:r>
            <w:r w:rsidR="00DB7B0F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>коллекционер</w:t>
            </w:r>
            <w:r w:rsidRPr="00885982">
              <w:rPr>
                <w:rFonts w:ascii="Times New Roman" w:eastAsia="Times New Roman" w:hAnsi="Times New Roman" w:cs="Times New Roman"/>
                <w:sz w:val="22"/>
                <w:szCs w:val="22"/>
                <w:lang w:eastAsia="ru-RU"/>
              </w:rPr>
              <w:t xml:space="preserve"> от участия в деятельности Союза</w:t>
            </w:r>
          </w:p>
        </w:tc>
        <w:tc>
          <w:tcPr>
            <w:tcW w:w="4778" w:type="dxa"/>
            <w:vAlign w:val="center"/>
          </w:tcPr>
          <w:p w14:paraId="13792BAB" w14:textId="77777777" w:rsidR="00E2165B" w:rsidRDefault="00E2165B" w:rsidP="00895450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7BA8703C" w14:textId="77777777" w:rsidR="005C2A7D" w:rsidRDefault="005C2A7D" w:rsidP="001455F9">
      <w:pPr>
        <w:jc w:val="center"/>
        <w:rPr>
          <w:rFonts w:ascii="Times New Roman" w:hAnsi="Times New Roman" w:cs="Times New Roman"/>
        </w:rPr>
      </w:pPr>
    </w:p>
    <w:p w14:paraId="07E6A5E9" w14:textId="591DAB16" w:rsidR="00B16BCE" w:rsidRDefault="00B16BCE" w:rsidP="00230585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Прошу принять </w:t>
      </w:r>
      <w:r w:rsidR="0092617F">
        <w:rPr>
          <w:rFonts w:ascii="Times New Roman" w:hAnsi="Times New Roman" w:cs="Times New Roman"/>
        </w:rPr>
        <w:t>меня</w:t>
      </w:r>
      <w:r>
        <w:rPr>
          <w:rFonts w:ascii="Times New Roman" w:hAnsi="Times New Roman" w:cs="Times New Roman"/>
        </w:rPr>
        <w:t xml:space="preserve"> в члены Союза частных музеев и коллекционеров. Оплату членских взносов гарантирую.</w:t>
      </w:r>
    </w:p>
    <w:p w14:paraId="367795B7" w14:textId="77777777" w:rsidR="00B16BCE" w:rsidRDefault="00B16BCE" w:rsidP="00230585">
      <w:pPr>
        <w:jc w:val="both"/>
        <w:rPr>
          <w:rFonts w:ascii="Times New Roman" w:hAnsi="Times New Roman" w:cs="Times New Roman"/>
        </w:rPr>
      </w:pPr>
    </w:p>
    <w:p w14:paraId="5B1BD10C" w14:textId="75AA7700" w:rsidR="00B16BCE" w:rsidRDefault="00D01E7E" w:rsidP="00230585">
      <w:pPr>
        <w:jc w:val="both"/>
        <w:rPr>
          <w:rFonts w:ascii="Times New Roman" w:hAnsi="Times New Roman" w:cs="Times New Roman"/>
        </w:rPr>
      </w:pPr>
      <w:r w:rsidRPr="00D01E7E">
        <w:rPr>
          <w:rFonts w:ascii="Times New Roman" w:hAnsi="Times New Roman" w:cs="Times New Roman"/>
        </w:rPr>
        <w:t xml:space="preserve">Даю согласие на публикацию </w:t>
      </w:r>
      <w:r w:rsidR="001656C7" w:rsidRPr="00D01E7E">
        <w:rPr>
          <w:rFonts w:ascii="Times New Roman" w:hAnsi="Times New Roman" w:cs="Times New Roman"/>
        </w:rPr>
        <w:t>на интернет-площадках Союза частных музеев и коллекционеров</w:t>
      </w:r>
      <w:r w:rsidR="00230585">
        <w:rPr>
          <w:rFonts w:ascii="Times New Roman" w:hAnsi="Times New Roman" w:cs="Times New Roman"/>
        </w:rPr>
        <w:t xml:space="preserve"> </w:t>
      </w:r>
      <w:r w:rsidRPr="00D01E7E">
        <w:rPr>
          <w:rFonts w:ascii="Times New Roman" w:hAnsi="Times New Roman" w:cs="Times New Roman"/>
        </w:rPr>
        <w:t xml:space="preserve">данных о </w:t>
      </w:r>
      <w:r w:rsidR="00230585">
        <w:rPr>
          <w:rFonts w:ascii="Times New Roman" w:hAnsi="Times New Roman" w:cs="Times New Roman"/>
        </w:rPr>
        <w:t>моей коллекции</w:t>
      </w:r>
      <w:r w:rsidRPr="00D01E7E">
        <w:rPr>
          <w:rFonts w:ascii="Times New Roman" w:hAnsi="Times New Roman" w:cs="Times New Roman"/>
        </w:rPr>
        <w:t>, полученных из откры</w:t>
      </w:r>
      <w:r>
        <w:rPr>
          <w:rFonts w:ascii="Times New Roman" w:hAnsi="Times New Roman" w:cs="Times New Roman"/>
        </w:rPr>
        <w:t>тых</w:t>
      </w:r>
      <w:r w:rsidRPr="00D01E7E">
        <w:rPr>
          <w:rFonts w:ascii="Times New Roman" w:hAnsi="Times New Roman" w:cs="Times New Roman"/>
        </w:rPr>
        <w:t xml:space="preserve"> источников</w:t>
      </w:r>
      <w:r w:rsidR="001656C7">
        <w:rPr>
          <w:rFonts w:ascii="Times New Roman" w:hAnsi="Times New Roman" w:cs="Times New Roman"/>
        </w:rPr>
        <w:t>.</w:t>
      </w:r>
    </w:p>
    <w:p w14:paraId="1459EFA7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4241B850" w14:textId="77777777" w:rsidR="00D01E7E" w:rsidRDefault="00D01E7E" w:rsidP="00B16BCE">
      <w:pPr>
        <w:rPr>
          <w:rFonts w:ascii="Times New Roman" w:hAnsi="Times New Roman" w:cs="Times New Roman"/>
        </w:rPr>
      </w:pPr>
    </w:p>
    <w:p w14:paraId="26C81090" w14:textId="77777777" w:rsidR="00230585" w:rsidRDefault="00230585" w:rsidP="00230585">
      <w:pPr>
        <w:rPr>
          <w:rFonts w:ascii="Times New Roman" w:hAnsi="Times New Roman" w:cs="Times New Roman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16"/>
        <w:gridCol w:w="3336"/>
        <w:gridCol w:w="2763"/>
      </w:tblGrid>
      <w:tr w:rsidR="00230585" w14:paraId="514B97AB" w14:textId="77777777" w:rsidTr="00741866">
        <w:tc>
          <w:tcPr>
            <w:tcW w:w="3301" w:type="dxa"/>
          </w:tcPr>
          <w:p w14:paraId="64302B6B" w14:textId="77777777" w:rsidR="00230585" w:rsidRDefault="00230585" w:rsidP="00741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______________________________</w:t>
            </w:r>
          </w:p>
        </w:tc>
        <w:tc>
          <w:tcPr>
            <w:tcW w:w="3302" w:type="dxa"/>
          </w:tcPr>
          <w:p w14:paraId="26FE902C" w14:textId="77777777" w:rsidR="00230585" w:rsidRDefault="00230585" w:rsidP="00741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__________________________</w:t>
            </w:r>
          </w:p>
        </w:tc>
        <w:tc>
          <w:tcPr>
            <w:tcW w:w="3302" w:type="dxa"/>
          </w:tcPr>
          <w:p w14:paraId="0EEDBBD5" w14:textId="77777777" w:rsidR="00230585" w:rsidRDefault="00230585" w:rsidP="0074186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_____________________</w:t>
            </w:r>
          </w:p>
        </w:tc>
      </w:tr>
      <w:tr w:rsidR="00230585" w14:paraId="7A4470E7" w14:textId="77777777" w:rsidTr="00741866">
        <w:tc>
          <w:tcPr>
            <w:tcW w:w="3301" w:type="dxa"/>
          </w:tcPr>
          <w:p w14:paraId="5C066B4A" w14:textId="02E2D2EB" w:rsidR="00230585" w:rsidRDefault="00230585" w:rsidP="007418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ФИО </w:t>
            </w:r>
            <w:r>
              <w:rPr>
                <w:rFonts w:ascii="Times New Roman" w:hAnsi="Times New Roman" w:cs="Times New Roman"/>
              </w:rPr>
              <w:t>коллекционера</w:t>
            </w:r>
          </w:p>
        </w:tc>
        <w:tc>
          <w:tcPr>
            <w:tcW w:w="3302" w:type="dxa"/>
          </w:tcPr>
          <w:p w14:paraId="7D4ECC7F" w14:textId="5D8DF4F4" w:rsidR="00230585" w:rsidRDefault="00230585" w:rsidP="007418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подпись</w:t>
            </w:r>
          </w:p>
        </w:tc>
        <w:tc>
          <w:tcPr>
            <w:tcW w:w="3302" w:type="dxa"/>
          </w:tcPr>
          <w:p w14:paraId="53082370" w14:textId="77777777" w:rsidR="00230585" w:rsidRDefault="00230585" w:rsidP="0074186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дата</w:t>
            </w:r>
          </w:p>
        </w:tc>
      </w:tr>
    </w:tbl>
    <w:p w14:paraId="552FA87A" w14:textId="0DE8606E" w:rsidR="00B16BCE" w:rsidRPr="001455F9" w:rsidRDefault="00B16BCE" w:rsidP="00230585">
      <w:pPr>
        <w:rPr>
          <w:rFonts w:ascii="Times New Roman" w:hAnsi="Times New Roman" w:cs="Times New Roman"/>
        </w:rPr>
      </w:pPr>
    </w:p>
    <w:sectPr w:rsidR="00B16BCE" w:rsidRPr="001455F9" w:rsidSect="00B833A8">
      <w:headerReference w:type="default" r:id="rId6"/>
      <w:pgSz w:w="11900" w:h="16840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B309BF" w14:textId="77777777" w:rsidR="00F33D60" w:rsidRDefault="00F33D60" w:rsidP="00836A29">
      <w:r>
        <w:separator/>
      </w:r>
    </w:p>
  </w:endnote>
  <w:endnote w:type="continuationSeparator" w:id="0">
    <w:p w14:paraId="6401DBF1" w14:textId="77777777" w:rsidR="00F33D60" w:rsidRDefault="00F33D60" w:rsidP="00836A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E907BA73-3FCA-4319-B0D4-5AE321176EFD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N Condensed">
    <w:altName w:val="Calibri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07AE5A40-4668-4808-99F2-5EA1ECCE8DB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FFA6FC" w14:textId="77777777" w:rsidR="00F33D60" w:rsidRDefault="00F33D60" w:rsidP="00836A29">
      <w:r>
        <w:separator/>
      </w:r>
    </w:p>
  </w:footnote>
  <w:footnote w:type="continuationSeparator" w:id="0">
    <w:p w14:paraId="349509CC" w14:textId="77777777" w:rsidR="00F33D60" w:rsidRDefault="00F33D60" w:rsidP="00836A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4CA3" w14:textId="77777777" w:rsidR="00B833A8" w:rsidRPr="007A420E" w:rsidRDefault="0068427F" w:rsidP="00B833A8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0C826FF2" wp14:editId="030D575B">
          <wp:simplePos x="0" y="0"/>
          <wp:positionH relativeFrom="column">
            <wp:posOffset>3810</wp:posOffset>
          </wp:positionH>
          <wp:positionV relativeFrom="paragraph">
            <wp:posOffset>-17780</wp:posOffset>
          </wp:positionV>
          <wp:extent cx="6296025" cy="444500"/>
          <wp:effectExtent l="0" t="0" r="3175" b="0"/>
          <wp:wrapTight wrapText="bothSides">
            <wp:wrapPolygon edited="0">
              <wp:start x="349" y="0"/>
              <wp:lineTo x="0" y="4937"/>
              <wp:lineTo x="0" y="18514"/>
              <wp:lineTo x="6928" y="20366"/>
              <wp:lineTo x="7189" y="20366"/>
              <wp:lineTo x="21567" y="18514"/>
              <wp:lineTo x="21567" y="0"/>
              <wp:lineTo x="349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есурс 7@3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6025" cy="444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36A29">
      <w:ptab w:relativeTo="margin" w:alignment="center" w:leader="none"/>
    </w:r>
  </w:p>
  <w:p w14:paraId="6130E4ED" w14:textId="77777777" w:rsidR="007A420E" w:rsidRPr="007A420E" w:rsidRDefault="007A420E" w:rsidP="007A420E">
    <w:pPr>
      <w:pStyle w:val="a3"/>
      <w:spacing w:line="216" w:lineRule="auto"/>
      <w:rPr>
        <w:rFonts w:ascii="DIN Condensed" w:hAnsi="DIN Condensed"/>
        <w:sz w:val="30"/>
        <w:szCs w:val="3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6BCE"/>
    <w:rsid w:val="000308C6"/>
    <w:rsid w:val="00067F82"/>
    <w:rsid w:val="001455F9"/>
    <w:rsid w:val="001656C7"/>
    <w:rsid w:val="001B360F"/>
    <w:rsid w:val="001C4C58"/>
    <w:rsid w:val="00230585"/>
    <w:rsid w:val="00373902"/>
    <w:rsid w:val="003B462C"/>
    <w:rsid w:val="003F05F5"/>
    <w:rsid w:val="00406C26"/>
    <w:rsid w:val="0045158B"/>
    <w:rsid w:val="00491C11"/>
    <w:rsid w:val="004C4AA9"/>
    <w:rsid w:val="005B0E15"/>
    <w:rsid w:val="005B2AEF"/>
    <w:rsid w:val="005C2A7D"/>
    <w:rsid w:val="005D48CC"/>
    <w:rsid w:val="0060170A"/>
    <w:rsid w:val="006228E0"/>
    <w:rsid w:val="00647D90"/>
    <w:rsid w:val="00683250"/>
    <w:rsid w:val="0068427F"/>
    <w:rsid w:val="00714E53"/>
    <w:rsid w:val="00756167"/>
    <w:rsid w:val="007566DD"/>
    <w:rsid w:val="007A420E"/>
    <w:rsid w:val="0082420C"/>
    <w:rsid w:val="00836A29"/>
    <w:rsid w:val="00885982"/>
    <w:rsid w:val="008B1DD2"/>
    <w:rsid w:val="008E5405"/>
    <w:rsid w:val="009223F4"/>
    <w:rsid w:val="0092617F"/>
    <w:rsid w:val="009948E6"/>
    <w:rsid w:val="00A6024C"/>
    <w:rsid w:val="00AC2288"/>
    <w:rsid w:val="00B16BCE"/>
    <w:rsid w:val="00B331E2"/>
    <w:rsid w:val="00B46F84"/>
    <w:rsid w:val="00B833A8"/>
    <w:rsid w:val="00B959FA"/>
    <w:rsid w:val="00C0610B"/>
    <w:rsid w:val="00C1186F"/>
    <w:rsid w:val="00C60AA8"/>
    <w:rsid w:val="00CD670A"/>
    <w:rsid w:val="00CD7818"/>
    <w:rsid w:val="00D01E7E"/>
    <w:rsid w:val="00D06FD3"/>
    <w:rsid w:val="00D147C4"/>
    <w:rsid w:val="00D72326"/>
    <w:rsid w:val="00DB7B0F"/>
    <w:rsid w:val="00E20480"/>
    <w:rsid w:val="00E2165B"/>
    <w:rsid w:val="00F07477"/>
    <w:rsid w:val="00F33D60"/>
    <w:rsid w:val="00F6529A"/>
    <w:rsid w:val="00F76B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61587B"/>
  <w15:docId w15:val="{B0975619-6DC1-46B3-91D9-CB1A05108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7B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36A29"/>
  </w:style>
  <w:style w:type="paragraph" w:styleId="a5">
    <w:name w:val="footer"/>
    <w:basedOn w:val="a"/>
    <w:link w:val="a6"/>
    <w:uiPriority w:val="99"/>
    <w:unhideWhenUsed/>
    <w:rsid w:val="00836A2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836A29"/>
  </w:style>
  <w:style w:type="table" w:styleId="a7">
    <w:name w:val="Table Grid"/>
    <w:basedOn w:val="a1"/>
    <w:uiPriority w:val="39"/>
    <w:rsid w:val="001455F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52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102;&#1079;&#1077;&#1088;\Desktop\smk%20blank%20v1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smk blank v1</Template>
  <TotalTime>10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Анастасия Ласкина</cp:lastModifiedBy>
  <cp:revision>8</cp:revision>
  <dcterms:created xsi:type="dcterms:W3CDTF">2021-06-21T06:33:00Z</dcterms:created>
  <dcterms:modified xsi:type="dcterms:W3CDTF">2022-01-11T14:50:00Z</dcterms:modified>
</cp:coreProperties>
</file>