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30C36" w14:textId="77777777" w:rsidR="001C4C58" w:rsidRPr="00B833A8" w:rsidRDefault="001C4C58">
      <w:pPr>
        <w:rPr>
          <w:lang w:val="en-US"/>
        </w:rPr>
      </w:pPr>
    </w:p>
    <w:p w14:paraId="77585758" w14:textId="77777777" w:rsidR="00C0610B" w:rsidRDefault="007566DD">
      <w:r>
        <w:softHyphen/>
      </w:r>
    </w:p>
    <w:p w14:paraId="131BC21C" w14:textId="0492B9EC" w:rsidR="001455F9" w:rsidRDefault="001455F9" w:rsidP="001455F9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455F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Анкета</w:t>
      </w:r>
      <w:r w:rsidR="0060170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-заявление для вступления в</w:t>
      </w:r>
      <w:r w:rsidR="00132DD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членство СМК</w:t>
      </w:r>
    </w:p>
    <w:p w14:paraId="2AF25875" w14:textId="77777777" w:rsidR="001455F9" w:rsidRPr="001455F9" w:rsidRDefault="001455F9" w:rsidP="001455F9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778"/>
      </w:tblGrid>
      <w:tr w:rsidR="001455F9" w14:paraId="68D6B660" w14:textId="77777777" w:rsidTr="008B1DD2">
        <w:tc>
          <w:tcPr>
            <w:tcW w:w="5353" w:type="dxa"/>
          </w:tcPr>
          <w:p w14:paraId="2E384165" w14:textId="77777777" w:rsidR="001455F9" w:rsidRPr="00885982" w:rsidRDefault="001455F9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hAnsi="Times New Roman" w:cs="Times New Roman"/>
                <w:sz w:val="22"/>
                <w:szCs w:val="22"/>
              </w:rPr>
              <w:t>Название музея</w:t>
            </w:r>
          </w:p>
        </w:tc>
        <w:tc>
          <w:tcPr>
            <w:tcW w:w="4778" w:type="dxa"/>
            <w:vAlign w:val="center"/>
          </w:tcPr>
          <w:p w14:paraId="3F317EB5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1CAB30A2" w14:textId="77777777" w:rsidTr="008B1DD2">
        <w:tc>
          <w:tcPr>
            <w:tcW w:w="5353" w:type="dxa"/>
          </w:tcPr>
          <w:p w14:paraId="101F6BCD" w14:textId="77777777" w:rsidR="001455F9" w:rsidRPr="00885982" w:rsidRDefault="00B16BCE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Год основания</w:t>
            </w:r>
          </w:p>
        </w:tc>
        <w:tc>
          <w:tcPr>
            <w:tcW w:w="4778" w:type="dxa"/>
            <w:vAlign w:val="center"/>
          </w:tcPr>
          <w:p w14:paraId="207752AB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B76EB2A" w14:textId="77777777" w:rsidTr="008B1DD2">
        <w:tc>
          <w:tcPr>
            <w:tcW w:w="5353" w:type="dxa"/>
          </w:tcPr>
          <w:p w14:paraId="6E756767" w14:textId="77777777" w:rsidR="001455F9" w:rsidRPr="00885982" w:rsidRDefault="006228E0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Основатель музея</w:t>
            </w:r>
          </w:p>
        </w:tc>
        <w:tc>
          <w:tcPr>
            <w:tcW w:w="4778" w:type="dxa"/>
            <w:vAlign w:val="center"/>
          </w:tcPr>
          <w:p w14:paraId="290CCF3C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EFAF35C" w14:textId="77777777" w:rsidTr="008B1DD2">
        <w:tc>
          <w:tcPr>
            <w:tcW w:w="5353" w:type="dxa"/>
          </w:tcPr>
          <w:p w14:paraId="4C289734" w14:textId="77777777" w:rsidR="001455F9" w:rsidRPr="00885982" w:rsidRDefault="006228E0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Владелец музея</w:t>
            </w:r>
          </w:p>
        </w:tc>
        <w:tc>
          <w:tcPr>
            <w:tcW w:w="4778" w:type="dxa"/>
            <w:vAlign w:val="center"/>
          </w:tcPr>
          <w:p w14:paraId="4C3D83ED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CFFCFE6" w14:textId="77777777" w:rsidTr="008B1DD2">
        <w:tc>
          <w:tcPr>
            <w:tcW w:w="5353" w:type="dxa"/>
          </w:tcPr>
          <w:p w14:paraId="2C570F94" w14:textId="77777777" w:rsidR="001455F9" w:rsidRPr="00885982" w:rsidRDefault="006228E0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Директор музея</w:t>
            </w:r>
          </w:p>
        </w:tc>
        <w:tc>
          <w:tcPr>
            <w:tcW w:w="4778" w:type="dxa"/>
            <w:vAlign w:val="center"/>
          </w:tcPr>
          <w:p w14:paraId="22FD5DAF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57F7E7AE" w14:textId="77777777" w:rsidTr="008B1DD2">
        <w:tc>
          <w:tcPr>
            <w:tcW w:w="5353" w:type="dxa"/>
          </w:tcPr>
          <w:p w14:paraId="2CD795C7" w14:textId="77777777" w:rsidR="001455F9" w:rsidRPr="00885982" w:rsidRDefault="00F6529A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дрес, телефон, e-mail</w:t>
            </w:r>
          </w:p>
        </w:tc>
        <w:tc>
          <w:tcPr>
            <w:tcW w:w="4778" w:type="dxa"/>
            <w:vAlign w:val="center"/>
          </w:tcPr>
          <w:p w14:paraId="6599CA6F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B0F2C2B" w14:textId="77777777" w:rsidTr="008B1DD2">
        <w:tc>
          <w:tcPr>
            <w:tcW w:w="5353" w:type="dxa"/>
          </w:tcPr>
          <w:p w14:paraId="5C7FD281" w14:textId="77777777" w:rsidR="001455F9" w:rsidRPr="00885982" w:rsidRDefault="00F6529A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Сайт, социальные сети</w:t>
            </w:r>
          </w:p>
        </w:tc>
        <w:tc>
          <w:tcPr>
            <w:tcW w:w="4778" w:type="dxa"/>
            <w:vAlign w:val="center"/>
          </w:tcPr>
          <w:p w14:paraId="2EBB85F7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1AACEDB5" w14:textId="77777777" w:rsidTr="008B1DD2">
        <w:tc>
          <w:tcPr>
            <w:tcW w:w="5353" w:type="dxa"/>
          </w:tcPr>
          <w:p w14:paraId="401E6CDA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Режим работы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музея</w:t>
            </w:r>
          </w:p>
        </w:tc>
        <w:tc>
          <w:tcPr>
            <w:tcW w:w="4778" w:type="dxa"/>
            <w:vAlign w:val="center"/>
          </w:tcPr>
          <w:p w14:paraId="6A42AB27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A8DE4D" w14:textId="77777777" w:rsidTr="008B1DD2">
        <w:tc>
          <w:tcPr>
            <w:tcW w:w="5353" w:type="dxa"/>
          </w:tcPr>
          <w:p w14:paraId="7727F9DD" w14:textId="0951CBAE" w:rsidR="00E2165B" w:rsidRPr="008B1DD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Юридическая форма организации</w:t>
            </w:r>
            <w:r w:rsidR="008B1DD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укажите ИНН</w:t>
            </w:r>
          </w:p>
        </w:tc>
        <w:tc>
          <w:tcPr>
            <w:tcW w:w="4778" w:type="dxa"/>
            <w:vAlign w:val="center"/>
          </w:tcPr>
          <w:p w14:paraId="53A98D9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29A8C9A" w14:textId="77777777" w:rsidTr="008B1DD2">
        <w:tc>
          <w:tcPr>
            <w:tcW w:w="5353" w:type="dxa"/>
          </w:tcPr>
          <w:p w14:paraId="2B64F5A8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История создания музея (кому пришла идея)</w:t>
            </w:r>
          </w:p>
        </w:tc>
        <w:tc>
          <w:tcPr>
            <w:tcW w:w="4778" w:type="dxa"/>
            <w:vAlign w:val="center"/>
          </w:tcPr>
          <w:p w14:paraId="5B310506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50693D1" w14:textId="77777777" w:rsidTr="008B1DD2">
        <w:tc>
          <w:tcPr>
            <w:tcW w:w="5353" w:type="dxa"/>
          </w:tcPr>
          <w:p w14:paraId="7E10A61D" w14:textId="77777777" w:rsidR="00E2165B" w:rsidRPr="00885982" w:rsidRDefault="00714E53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Что отличает В</w:t>
            </w:r>
            <w:r w:rsidR="00E2165B"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аш музей, в чём его уникальность</w:t>
            </w:r>
          </w:p>
        </w:tc>
        <w:tc>
          <w:tcPr>
            <w:tcW w:w="4778" w:type="dxa"/>
            <w:vAlign w:val="center"/>
          </w:tcPr>
          <w:p w14:paraId="5FC1B340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70607712" w14:textId="77777777" w:rsidTr="008B1DD2">
        <w:tc>
          <w:tcPr>
            <w:tcW w:w="5353" w:type="dxa"/>
          </w:tcPr>
          <w:p w14:paraId="08616C2E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Описание коллекции (тематика), + фото от 5 до 10 шт., разрешение не менее 1500 пикселей по ширине</w:t>
            </w:r>
          </w:p>
        </w:tc>
        <w:tc>
          <w:tcPr>
            <w:tcW w:w="4778" w:type="dxa"/>
            <w:vAlign w:val="center"/>
          </w:tcPr>
          <w:p w14:paraId="1C7FDD7B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6FB0B83" w14:textId="77777777" w:rsidTr="008B1DD2">
        <w:tc>
          <w:tcPr>
            <w:tcW w:w="5353" w:type="dxa"/>
          </w:tcPr>
          <w:p w14:paraId="3FC4E101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Общее число экспонатов</w:t>
            </w:r>
          </w:p>
        </w:tc>
        <w:tc>
          <w:tcPr>
            <w:tcW w:w="4778" w:type="dxa"/>
            <w:vAlign w:val="center"/>
          </w:tcPr>
          <w:p w14:paraId="7EF8B9C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D1FFF2D" w14:textId="77777777" w:rsidTr="008B1DD2">
        <w:tc>
          <w:tcPr>
            <w:tcW w:w="5353" w:type="dxa"/>
          </w:tcPr>
          <w:p w14:paraId="07F577BC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Какое количество музейных предметов включено в состав негосударственной части Музейного фонда РФ</w:t>
            </w:r>
          </w:p>
        </w:tc>
        <w:tc>
          <w:tcPr>
            <w:tcW w:w="4778" w:type="dxa"/>
            <w:vAlign w:val="center"/>
          </w:tcPr>
          <w:p w14:paraId="6EFF2449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66301619" w14:textId="77777777" w:rsidTr="008B1DD2">
        <w:tc>
          <w:tcPr>
            <w:tcW w:w="5353" w:type="dxa"/>
          </w:tcPr>
          <w:p w14:paraId="5F8D4886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Общая площадь помещения, занимаемого музеем</w:t>
            </w:r>
          </w:p>
        </w:tc>
        <w:tc>
          <w:tcPr>
            <w:tcW w:w="4778" w:type="dxa"/>
            <w:vAlign w:val="center"/>
          </w:tcPr>
          <w:p w14:paraId="4A241B17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C4D85CA" w14:textId="77777777" w:rsidTr="008B1DD2">
        <w:tc>
          <w:tcPr>
            <w:tcW w:w="5353" w:type="dxa"/>
          </w:tcPr>
          <w:p w14:paraId="5DCCA7A1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Площадь экспозиции</w:t>
            </w:r>
          </w:p>
        </w:tc>
        <w:tc>
          <w:tcPr>
            <w:tcW w:w="4778" w:type="dxa"/>
            <w:vAlign w:val="center"/>
          </w:tcPr>
          <w:p w14:paraId="0F47B092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41545A1" w14:textId="77777777" w:rsidTr="008B1DD2">
        <w:tc>
          <w:tcPr>
            <w:tcW w:w="5353" w:type="dxa"/>
          </w:tcPr>
          <w:p w14:paraId="55126B6D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 какой площадке размещен музей, арендуемой или собственной</w:t>
            </w:r>
          </w:p>
        </w:tc>
        <w:tc>
          <w:tcPr>
            <w:tcW w:w="4778" w:type="dxa"/>
            <w:vAlign w:val="center"/>
          </w:tcPr>
          <w:p w14:paraId="3EB014A8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5004FBC3" w14:textId="77777777" w:rsidTr="008B1DD2">
        <w:tc>
          <w:tcPr>
            <w:tcW w:w="5353" w:type="dxa"/>
          </w:tcPr>
          <w:p w14:paraId="3F1CE7BD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временных экспозиций в год</w:t>
            </w:r>
          </w:p>
        </w:tc>
        <w:tc>
          <w:tcPr>
            <w:tcW w:w="4778" w:type="dxa"/>
            <w:vAlign w:val="center"/>
          </w:tcPr>
          <w:p w14:paraId="52F3049E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50EAFD36" w14:textId="77777777" w:rsidTr="008B1DD2">
        <w:tc>
          <w:tcPr>
            <w:tcW w:w="5353" w:type="dxa"/>
          </w:tcPr>
          <w:p w14:paraId="6A3B43ED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Участвует ли музей в культурно-просветительских и культурно-массовых мероприятиях</w:t>
            </w:r>
          </w:p>
        </w:tc>
        <w:tc>
          <w:tcPr>
            <w:tcW w:w="4778" w:type="dxa"/>
            <w:vAlign w:val="center"/>
          </w:tcPr>
          <w:p w14:paraId="7EA9BE00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76F9CC2C" w14:textId="77777777" w:rsidTr="008B1DD2">
        <w:tc>
          <w:tcPr>
            <w:tcW w:w="5353" w:type="dxa"/>
          </w:tcPr>
          <w:p w14:paraId="6200DA28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Какие просветительские мероприятия проводит (лекции, мастер-классы, семинары, публичные дискуссии)</w:t>
            </w:r>
          </w:p>
        </w:tc>
        <w:tc>
          <w:tcPr>
            <w:tcW w:w="4778" w:type="dxa"/>
            <w:vAlign w:val="center"/>
          </w:tcPr>
          <w:p w14:paraId="55BE0CB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78113B2" w14:textId="77777777" w:rsidTr="008B1DD2">
        <w:tc>
          <w:tcPr>
            <w:tcW w:w="5353" w:type="dxa"/>
          </w:tcPr>
          <w:p w14:paraId="681AA712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Ведет ли музей научно-исследовательскую работу. Есть ли научные публикации</w:t>
            </w:r>
          </w:p>
        </w:tc>
        <w:tc>
          <w:tcPr>
            <w:tcW w:w="4778" w:type="dxa"/>
            <w:vAlign w:val="center"/>
          </w:tcPr>
          <w:p w14:paraId="61885DBD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52048D2" w14:textId="77777777" w:rsidTr="008B1DD2">
        <w:tc>
          <w:tcPr>
            <w:tcW w:w="5353" w:type="dxa"/>
          </w:tcPr>
          <w:p w14:paraId="3DDD6D0E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сотрудников</w:t>
            </w:r>
          </w:p>
        </w:tc>
        <w:tc>
          <w:tcPr>
            <w:tcW w:w="4778" w:type="dxa"/>
            <w:vAlign w:val="center"/>
          </w:tcPr>
          <w:p w14:paraId="72AD804F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53E9E2" w14:textId="77777777" w:rsidTr="008B1DD2">
        <w:tc>
          <w:tcPr>
            <w:tcW w:w="5353" w:type="dxa"/>
          </w:tcPr>
          <w:p w14:paraId="429645FA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Стоимость посещения (входной билет, экскурсия, мастер-класс)</w:t>
            </w:r>
          </w:p>
        </w:tc>
        <w:tc>
          <w:tcPr>
            <w:tcW w:w="4778" w:type="dxa"/>
            <w:vAlign w:val="center"/>
          </w:tcPr>
          <w:p w14:paraId="1A076FAC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11C35AC0" w14:textId="77777777" w:rsidTr="008B1DD2">
        <w:tc>
          <w:tcPr>
            <w:tcW w:w="5353" w:type="dxa"/>
          </w:tcPr>
          <w:p w14:paraId="7040591E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Включен ли музей в туристические маршруты. Если да, то какие</w:t>
            </w:r>
          </w:p>
        </w:tc>
        <w:tc>
          <w:tcPr>
            <w:tcW w:w="4778" w:type="dxa"/>
            <w:vAlign w:val="center"/>
          </w:tcPr>
          <w:p w14:paraId="6FA7C1D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6F3461FB" w14:textId="77777777" w:rsidTr="008B1DD2">
        <w:tc>
          <w:tcPr>
            <w:tcW w:w="5353" w:type="dxa"/>
          </w:tcPr>
          <w:p w14:paraId="0E7D39EA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 кем сотрудничает</w:t>
            </w:r>
          </w:p>
        </w:tc>
        <w:tc>
          <w:tcPr>
            <w:tcW w:w="4778" w:type="dxa"/>
            <w:vAlign w:val="center"/>
          </w:tcPr>
          <w:p w14:paraId="75238864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FC1520" w14:textId="77777777" w:rsidTr="008B1DD2">
        <w:tc>
          <w:tcPr>
            <w:tcW w:w="5353" w:type="dxa"/>
          </w:tcPr>
          <w:p w14:paraId="479FCB8D" w14:textId="7777777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Получал ли грантовую поддержку</w:t>
            </w:r>
          </w:p>
        </w:tc>
        <w:tc>
          <w:tcPr>
            <w:tcW w:w="4778" w:type="dxa"/>
            <w:vAlign w:val="center"/>
          </w:tcPr>
          <w:p w14:paraId="5850B35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8CEE8D" w14:textId="77777777" w:rsidTr="008B1DD2">
        <w:tc>
          <w:tcPr>
            <w:tcW w:w="5353" w:type="dxa"/>
            <w:vAlign w:val="center"/>
          </w:tcPr>
          <w:p w14:paraId="23C33947" w14:textId="77777777" w:rsidR="00E2165B" w:rsidRPr="00885982" w:rsidRDefault="00E2165B" w:rsidP="00891039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Что ждёт музей от участия в деятельности Союза</w:t>
            </w:r>
          </w:p>
        </w:tc>
        <w:tc>
          <w:tcPr>
            <w:tcW w:w="4778" w:type="dxa"/>
            <w:vAlign w:val="center"/>
          </w:tcPr>
          <w:p w14:paraId="13792BAB" w14:textId="77777777" w:rsidR="00E2165B" w:rsidRDefault="00E2165B" w:rsidP="0089545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BA8703C" w14:textId="77777777" w:rsidR="005C2A7D" w:rsidRDefault="005C2A7D" w:rsidP="001455F9">
      <w:pPr>
        <w:jc w:val="center"/>
        <w:rPr>
          <w:rFonts w:ascii="Times New Roman" w:hAnsi="Times New Roman" w:cs="Times New Roman"/>
        </w:rPr>
      </w:pPr>
    </w:p>
    <w:p w14:paraId="07E6A5E9" w14:textId="77777777" w:rsidR="00B16BCE" w:rsidRDefault="00B16BCE" w:rsidP="00B16B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Прошу принять музей (название) в члены Союза частных музеев и коллекционеров. Оплату членских взносов гарантирую.</w:t>
      </w:r>
    </w:p>
    <w:p w14:paraId="367795B7" w14:textId="77777777" w:rsidR="00B16BCE" w:rsidRDefault="00B16BCE" w:rsidP="00B16BCE">
      <w:pPr>
        <w:rPr>
          <w:rFonts w:ascii="Times New Roman" w:hAnsi="Times New Roman" w:cs="Times New Roman"/>
        </w:rPr>
      </w:pPr>
    </w:p>
    <w:p w14:paraId="243511CC" w14:textId="77777777" w:rsidR="001656C7" w:rsidRDefault="00D01E7E" w:rsidP="001656C7">
      <w:pPr>
        <w:rPr>
          <w:rFonts w:ascii="Times New Roman" w:hAnsi="Times New Roman" w:cs="Times New Roman"/>
        </w:rPr>
      </w:pPr>
      <w:r w:rsidRPr="00D01E7E">
        <w:rPr>
          <w:rFonts w:ascii="Times New Roman" w:hAnsi="Times New Roman" w:cs="Times New Roman"/>
        </w:rPr>
        <w:t xml:space="preserve">Даю согласие на публикацию </w:t>
      </w:r>
      <w:r w:rsidR="001656C7" w:rsidRPr="00D01E7E">
        <w:rPr>
          <w:rFonts w:ascii="Times New Roman" w:hAnsi="Times New Roman" w:cs="Times New Roman"/>
        </w:rPr>
        <w:t>на интернет-площадках Союза частных музеев и коллекционеров.</w:t>
      </w:r>
    </w:p>
    <w:p w14:paraId="5B1BD10C" w14:textId="4585B407" w:rsidR="00B16BCE" w:rsidRDefault="00D01E7E" w:rsidP="00B16BCE">
      <w:pPr>
        <w:rPr>
          <w:rFonts w:ascii="Times New Roman" w:hAnsi="Times New Roman" w:cs="Times New Roman"/>
        </w:rPr>
      </w:pPr>
      <w:r w:rsidRPr="00D01E7E">
        <w:rPr>
          <w:rFonts w:ascii="Times New Roman" w:hAnsi="Times New Roman" w:cs="Times New Roman"/>
        </w:rPr>
        <w:t>данных о музее, полученных из откры</w:t>
      </w:r>
      <w:r>
        <w:rPr>
          <w:rFonts w:ascii="Times New Roman" w:hAnsi="Times New Roman" w:cs="Times New Roman"/>
        </w:rPr>
        <w:t>тых</w:t>
      </w:r>
      <w:r w:rsidRPr="00D01E7E">
        <w:rPr>
          <w:rFonts w:ascii="Times New Roman" w:hAnsi="Times New Roman" w:cs="Times New Roman"/>
        </w:rPr>
        <w:t xml:space="preserve"> источников</w:t>
      </w:r>
      <w:r w:rsidR="001656C7">
        <w:rPr>
          <w:rFonts w:ascii="Times New Roman" w:hAnsi="Times New Roman" w:cs="Times New Roman"/>
        </w:rPr>
        <w:t>.</w:t>
      </w:r>
    </w:p>
    <w:p w14:paraId="1459EFA7" w14:textId="77777777" w:rsidR="00D01E7E" w:rsidRDefault="00D01E7E" w:rsidP="00B16BCE">
      <w:pPr>
        <w:rPr>
          <w:rFonts w:ascii="Times New Roman" w:hAnsi="Times New Roman" w:cs="Times New Roman"/>
        </w:rPr>
      </w:pPr>
    </w:p>
    <w:p w14:paraId="4241B850" w14:textId="77777777" w:rsidR="00D01E7E" w:rsidRDefault="00D01E7E" w:rsidP="00B16BCE">
      <w:pPr>
        <w:rPr>
          <w:rFonts w:ascii="Times New Roman" w:hAnsi="Times New Roman" w:cs="Times New Roman"/>
        </w:rPr>
      </w:pPr>
    </w:p>
    <w:p w14:paraId="552FA87A" w14:textId="594B8BDE" w:rsidR="00B16BCE" w:rsidRPr="001455F9" w:rsidRDefault="00B16BCE" w:rsidP="00B16B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Подпись, печать</w:t>
      </w:r>
    </w:p>
    <w:sectPr w:rsidR="00B16BCE" w:rsidRPr="001455F9" w:rsidSect="00B833A8">
      <w:headerReference w:type="default" r:id="rId6"/>
      <w:pgSz w:w="11900" w:h="16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E3530" w14:textId="77777777" w:rsidR="008D2DEF" w:rsidRDefault="008D2DEF" w:rsidP="00836A29">
      <w:r>
        <w:separator/>
      </w:r>
    </w:p>
  </w:endnote>
  <w:endnote w:type="continuationSeparator" w:id="0">
    <w:p w14:paraId="52CBB21C" w14:textId="77777777" w:rsidR="008D2DEF" w:rsidRDefault="008D2DEF" w:rsidP="0083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EBAC12-B077-4482-978E-563737D661A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121A91A6-CD83-49C6-B0E6-31033FD10B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4D577" w14:textId="77777777" w:rsidR="008D2DEF" w:rsidRDefault="008D2DEF" w:rsidP="00836A29">
      <w:r>
        <w:separator/>
      </w:r>
    </w:p>
  </w:footnote>
  <w:footnote w:type="continuationSeparator" w:id="0">
    <w:p w14:paraId="6E6F3117" w14:textId="77777777" w:rsidR="008D2DEF" w:rsidRDefault="008D2DEF" w:rsidP="00836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84CA3" w14:textId="77777777" w:rsidR="00B833A8" w:rsidRPr="007A420E" w:rsidRDefault="0068427F" w:rsidP="00B833A8">
    <w:pPr>
      <w:pStyle w:val="a3"/>
      <w:spacing w:line="216" w:lineRule="auto"/>
      <w:rPr>
        <w:rFonts w:ascii="DIN Condensed" w:hAnsi="DIN Condensed"/>
        <w:sz w:val="30"/>
        <w:szCs w:val="30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C826FF2" wp14:editId="030D575B">
          <wp:simplePos x="0" y="0"/>
          <wp:positionH relativeFrom="column">
            <wp:posOffset>3810</wp:posOffset>
          </wp:positionH>
          <wp:positionV relativeFrom="paragraph">
            <wp:posOffset>-17780</wp:posOffset>
          </wp:positionV>
          <wp:extent cx="6296025" cy="444500"/>
          <wp:effectExtent l="0" t="0" r="3175" b="0"/>
          <wp:wrapTight wrapText="bothSides">
            <wp:wrapPolygon edited="0">
              <wp:start x="349" y="0"/>
              <wp:lineTo x="0" y="4937"/>
              <wp:lineTo x="0" y="18514"/>
              <wp:lineTo x="6928" y="20366"/>
              <wp:lineTo x="7189" y="20366"/>
              <wp:lineTo x="21567" y="18514"/>
              <wp:lineTo x="21567" y="0"/>
              <wp:lineTo x="349" y="0"/>
            </wp:wrapPolygon>
          </wp:wrapTight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есурс 7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6025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6A29">
      <w:ptab w:relativeTo="margin" w:alignment="center" w:leader="none"/>
    </w:r>
  </w:p>
  <w:p w14:paraId="6130E4ED" w14:textId="77777777" w:rsidR="007A420E" w:rsidRPr="007A420E" w:rsidRDefault="007A420E" w:rsidP="007A420E">
    <w:pPr>
      <w:pStyle w:val="a3"/>
      <w:spacing w:line="216" w:lineRule="auto"/>
      <w:rPr>
        <w:rFonts w:ascii="DIN Condensed" w:hAnsi="DIN Condensed"/>
        <w:sz w:val="30"/>
        <w:szCs w:val="3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BCE"/>
    <w:rsid w:val="000308C6"/>
    <w:rsid w:val="00067F82"/>
    <w:rsid w:val="00132DD2"/>
    <w:rsid w:val="001455F9"/>
    <w:rsid w:val="001656C7"/>
    <w:rsid w:val="001B360F"/>
    <w:rsid w:val="001C4C58"/>
    <w:rsid w:val="00373902"/>
    <w:rsid w:val="003B462C"/>
    <w:rsid w:val="00406C26"/>
    <w:rsid w:val="0045158B"/>
    <w:rsid w:val="004C4AA9"/>
    <w:rsid w:val="005B0E15"/>
    <w:rsid w:val="005B2AEF"/>
    <w:rsid w:val="005C2A7D"/>
    <w:rsid w:val="005D48CC"/>
    <w:rsid w:val="0060170A"/>
    <w:rsid w:val="006228E0"/>
    <w:rsid w:val="00647D90"/>
    <w:rsid w:val="00683250"/>
    <w:rsid w:val="0068427F"/>
    <w:rsid w:val="00714E53"/>
    <w:rsid w:val="00756167"/>
    <w:rsid w:val="007566DD"/>
    <w:rsid w:val="007A420E"/>
    <w:rsid w:val="0082420C"/>
    <w:rsid w:val="00836A29"/>
    <w:rsid w:val="00885982"/>
    <w:rsid w:val="008B1DD2"/>
    <w:rsid w:val="008D2DEF"/>
    <w:rsid w:val="008E5405"/>
    <w:rsid w:val="009223F4"/>
    <w:rsid w:val="009948E6"/>
    <w:rsid w:val="00AC2288"/>
    <w:rsid w:val="00B16BCE"/>
    <w:rsid w:val="00B46F84"/>
    <w:rsid w:val="00B833A8"/>
    <w:rsid w:val="00B959FA"/>
    <w:rsid w:val="00C0610B"/>
    <w:rsid w:val="00C1186F"/>
    <w:rsid w:val="00C60AA8"/>
    <w:rsid w:val="00CD670A"/>
    <w:rsid w:val="00CD7818"/>
    <w:rsid w:val="00D01E7E"/>
    <w:rsid w:val="00D06FD3"/>
    <w:rsid w:val="00D147C4"/>
    <w:rsid w:val="00E20480"/>
    <w:rsid w:val="00E2165B"/>
    <w:rsid w:val="00F07477"/>
    <w:rsid w:val="00F6529A"/>
    <w:rsid w:val="00F76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1587B"/>
  <w15:docId w15:val="{B0975619-6DC1-46B3-91D9-CB1A0510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36A29"/>
  </w:style>
  <w:style w:type="paragraph" w:styleId="a5">
    <w:name w:val="footer"/>
    <w:basedOn w:val="a"/>
    <w:link w:val="a6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36A29"/>
  </w:style>
  <w:style w:type="table" w:styleId="a7">
    <w:name w:val="Table Grid"/>
    <w:basedOn w:val="a1"/>
    <w:uiPriority w:val="39"/>
    <w:rsid w:val="001455F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2;&#1079;&#1077;&#1088;\Desktop\smk%20blank%20v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smk blank v1</Template>
  <TotalTime>3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Анастасия Ласкина</cp:lastModifiedBy>
  <cp:revision>5</cp:revision>
  <dcterms:created xsi:type="dcterms:W3CDTF">2021-04-27T19:30:00Z</dcterms:created>
  <dcterms:modified xsi:type="dcterms:W3CDTF">2021-07-10T10:34:00Z</dcterms:modified>
</cp:coreProperties>
</file>